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4979" w14:textId="652613E0" w:rsidR="00BE4762" w:rsidRPr="00E51BC5" w:rsidRDefault="00BE4762" w:rsidP="00154191">
      <w:pPr>
        <w:jc w:val="center"/>
        <w:rPr>
          <w:rFonts w:asciiTheme="minorHAnsi" w:eastAsia="Calibri" w:hAnsiTheme="minorHAnsi" w:cstheme="minorHAnsi"/>
          <w:b/>
          <w:color w:val="FF0000"/>
          <w:sz w:val="22"/>
          <w:szCs w:val="22"/>
        </w:rPr>
      </w:pPr>
      <w:r w:rsidRPr="00E51BC5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AKTUALIZACJA</w:t>
      </w:r>
      <w:r w:rsidR="00154191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z dnia 01.06.2026</w:t>
      </w:r>
    </w:p>
    <w:p w14:paraId="559B860A" w14:textId="77777777" w:rsidR="00BE4762" w:rsidRPr="00992542" w:rsidRDefault="00BE4762" w:rsidP="00BE4762">
      <w:pPr>
        <w:jc w:val="center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eastAsia="Calibri" w:hAnsiTheme="minorHAnsi" w:cstheme="minorHAnsi"/>
          <w:b/>
          <w:sz w:val="22"/>
          <w:szCs w:val="22"/>
        </w:rPr>
        <w:t>ZARZĄDZENIA DZIEKANA nr 38/DZ/2024-2028</w:t>
      </w:r>
    </w:p>
    <w:p w14:paraId="4A721ABA" w14:textId="77777777" w:rsidR="00BE4762" w:rsidRPr="00992542" w:rsidRDefault="00BE4762" w:rsidP="00BE4762">
      <w:pPr>
        <w:jc w:val="center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eastAsia="Calibri" w:hAnsiTheme="minorHAnsi" w:cstheme="minorHAnsi"/>
          <w:b/>
          <w:sz w:val="22"/>
          <w:szCs w:val="22"/>
        </w:rPr>
        <w:t>z dnia 21 marca 2025 r.</w:t>
      </w:r>
    </w:p>
    <w:p w14:paraId="16783D65" w14:textId="77777777" w:rsidR="00BE4762" w:rsidRPr="00992542" w:rsidRDefault="00BE4762" w:rsidP="00BE4762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</w:p>
    <w:p w14:paraId="1DD80DC8" w14:textId="09BA39CA" w:rsidR="00BE4762" w:rsidRPr="00992542" w:rsidRDefault="00154191" w:rsidP="00BE4762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Od dnia 1 czerwca 2026 n</w:t>
      </w:r>
      <w:r w:rsidR="00BE4762" w:rsidRPr="00992542">
        <w:rPr>
          <w:rFonts w:asciiTheme="minorHAnsi" w:eastAsia="Calibri" w:hAnsiTheme="minorHAnsi" w:cstheme="minorHAnsi"/>
          <w:sz w:val="22"/>
          <w:szCs w:val="22"/>
        </w:rPr>
        <w:t>a Wydziale Zarządzania obowiązuje następująca procedura realizowania zakupów:</w:t>
      </w:r>
    </w:p>
    <w:p w14:paraId="04956D14" w14:textId="77777777" w:rsidR="00BE4762" w:rsidRPr="00992542" w:rsidRDefault="00BE4762" w:rsidP="00BE4762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3864D50" w14:textId="77777777" w:rsidR="00BE4762" w:rsidRPr="001B4123" w:rsidRDefault="00BE4762" w:rsidP="00BE4762">
      <w:pPr>
        <w:pStyle w:val="Akapitzlist"/>
        <w:numPr>
          <w:ilvl w:val="0"/>
          <w:numId w:val="2"/>
        </w:num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1B4123">
        <w:rPr>
          <w:rStyle w:val="Pogrubienie"/>
          <w:rFonts w:asciiTheme="minorHAnsi" w:hAnsiTheme="minorHAnsi" w:cstheme="minorHAnsi"/>
          <w:sz w:val="22"/>
          <w:szCs w:val="22"/>
          <w:shd w:val="clear" w:color="auto" w:fill="FFFFFF"/>
        </w:rPr>
        <w:t>Decyzja o zakupie</w:t>
      </w:r>
      <w:r w:rsidRPr="001B4123">
        <w:rPr>
          <w:rFonts w:asciiTheme="minorHAnsi" w:hAnsiTheme="minorHAnsi" w:cstheme="minorHAnsi"/>
          <w:sz w:val="22"/>
          <w:szCs w:val="22"/>
        </w:rPr>
        <w:br/>
      </w:r>
      <w:r w:rsidRPr="001B4123">
        <w:rPr>
          <w:rFonts w:asciiTheme="minorHAnsi" w:hAnsiTheme="minorHAnsi" w:cstheme="minorHAnsi"/>
          <w:sz w:val="22"/>
          <w:szCs w:val="22"/>
          <w:shd w:val="clear" w:color="auto" w:fill="FFFFFF"/>
        </w:rPr>
        <w:t>Pracownik (Wnioskodawca) podejmuje decyzję o konieczności zakupu produktu/usługi.</w:t>
      </w:r>
    </w:p>
    <w:p w14:paraId="0250E6FC" w14:textId="77777777" w:rsidR="00BE4762" w:rsidRPr="00992542" w:rsidRDefault="00BE4762" w:rsidP="00BE4762">
      <w:pPr>
        <w:pStyle w:val="Akapitzlist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hAnsiTheme="minorHAnsi" w:cstheme="minorHAnsi"/>
          <w:b/>
          <w:bCs/>
          <w:sz w:val="22"/>
          <w:szCs w:val="22"/>
        </w:rPr>
        <w:t xml:space="preserve">Uzyskanie zgody na finansowanie </w:t>
      </w:r>
      <w:r w:rsidRPr="00A425E6">
        <w:rPr>
          <w:rFonts w:asciiTheme="minorHAnsi" w:hAnsiTheme="minorHAnsi" w:cstheme="minorHAnsi"/>
          <w:sz w:val="22"/>
          <w:szCs w:val="22"/>
        </w:rPr>
        <w:t>od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92542">
        <w:rPr>
          <w:rFonts w:asciiTheme="minorHAnsi" w:hAnsiTheme="minorHAnsi" w:cstheme="minorHAnsi"/>
          <w:sz w:val="22"/>
          <w:szCs w:val="22"/>
        </w:rPr>
        <w:t>dysponenta środków (</w:t>
      </w:r>
      <w:r>
        <w:rPr>
          <w:rFonts w:asciiTheme="minorHAnsi" w:hAnsiTheme="minorHAnsi" w:cstheme="minorHAnsi"/>
          <w:sz w:val="22"/>
          <w:szCs w:val="22"/>
        </w:rPr>
        <w:t xml:space="preserve">Kierownika Projektu, </w:t>
      </w:r>
      <w:r w:rsidRPr="00992542">
        <w:rPr>
          <w:rFonts w:asciiTheme="minorHAnsi" w:hAnsiTheme="minorHAnsi" w:cstheme="minorHAnsi"/>
          <w:sz w:val="22"/>
          <w:szCs w:val="22"/>
        </w:rPr>
        <w:t>Kierownika Zespołu, Kierownika Katedry lub Dziekana).</w:t>
      </w:r>
    </w:p>
    <w:p w14:paraId="74B9FAD4" w14:textId="77777777" w:rsidR="00BE4762" w:rsidRPr="00992542" w:rsidRDefault="00BE4762" w:rsidP="00BE4762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Pr="00992542">
        <w:rPr>
          <w:rFonts w:asciiTheme="minorHAnsi" w:hAnsiTheme="minorHAnsi" w:cstheme="minorHAnsi"/>
          <w:sz w:val="22"/>
          <w:szCs w:val="22"/>
        </w:rPr>
        <w:t xml:space="preserve"> przypadku opłaty za </w:t>
      </w:r>
      <w:r w:rsidRPr="00992542">
        <w:rPr>
          <w:rStyle w:val="Pogrubienie"/>
          <w:rFonts w:asciiTheme="minorHAnsi" w:hAnsiTheme="minorHAnsi" w:cstheme="minorHAnsi"/>
          <w:sz w:val="22"/>
          <w:szCs w:val="22"/>
        </w:rPr>
        <w:t>APC</w:t>
      </w:r>
      <w:r w:rsidRPr="00992542">
        <w:rPr>
          <w:rFonts w:asciiTheme="minorHAnsi" w:hAnsiTheme="minorHAnsi" w:cstheme="minorHAnsi"/>
          <w:sz w:val="22"/>
          <w:szCs w:val="22"/>
        </w:rPr>
        <w:t>, konieczna jest dodatkowa zgoda Dziekana lub Przewodniczącego Rady Dyscypliny w celu weryfikacji, czy czasopismo nie jest drapieżne.</w:t>
      </w:r>
    </w:p>
    <w:p w14:paraId="1DD89A72" w14:textId="77777777" w:rsidR="00BE4762" w:rsidRPr="00992542" w:rsidRDefault="00BE4762" w:rsidP="00BE4762">
      <w:pPr>
        <w:pStyle w:val="Akapitzlist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992542">
        <w:rPr>
          <w:rFonts w:asciiTheme="minorHAnsi" w:hAnsiTheme="minorHAnsi" w:cstheme="minorHAnsi"/>
          <w:sz w:val="22"/>
          <w:szCs w:val="22"/>
        </w:rPr>
        <w:t xml:space="preserve">rzy zamówieniach finansowanych lub współfinansowanych ze środków zewnętrznych należy stosować zasady określone w umowie </w:t>
      </w:r>
      <w:r>
        <w:rPr>
          <w:rFonts w:asciiTheme="minorHAnsi" w:hAnsiTheme="minorHAnsi" w:cstheme="minorHAnsi"/>
          <w:sz w:val="22"/>
          <w:szCs w:val="22"/>
        </w:rPr>
        <w:br/>
      </w:r>
      <w:r w:rsidRPr="00992542">
        <w:rPr>
          <w:rFonts w:asciiTheme="minorHAnsi" w:hAnsiTheme="minorHAnsi" w:cstheme="minorHAnsi"/>
          <w:sz w:val="22"/>
          <w:szCs w:val="22"/>
        </w:rPr>
        <w:t>o dofinansowanie oraz obowiązujących wytycznych.</w:t>
      </w:r>
    </w:p>
    <w:p w14:paraId="19A9C289" w14:textId="77777777" w:rsidR="00BE4762" w:rsidRPr="00992542" w:rsidRDefault="00BE4762" w:rsidP="00BE47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35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992542">
        <w:rPr>
          <w:rStyle w:val="Pogrubienie"/>
          <w:rFonts w:asciiTheme="minorHAnsi" w:hAnsiTheme="minorHAnsi" w:cstheme="minorHAnsi"/>
          <w:sz w:val="22"/>
          <w:szCs w:val="22"/>
        </w:rPr>
        <w:t>Wniosek do Działu Zakupów</w:t>
      </w:r>
    </w:p>
    <w:p w14:paraId="2098C150" w14:textId="77777777" w:rsidR="00BE4762" w:rsidRPr="00266C28" w:rsidRDefault="00BE4762" w:rsidP="00BE4762">
      <w:pPr>
        <w:pStyle w:val="NormalnyWeb"/>
        <w:shd w:val="clear" w:color="auto" w:fill="FFFFFF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Wnioskodawca</w:t>
      </w:r>
      <w:r w:rsidRPr="0099254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wypełnia </w:t>
      </w:r>
      <w:r w:rsidRPr="00500498">
        <w:rPr>
          <w:rFonts w:asciiTheme="minorHAnsi" w:hAnsiTheme="minorHAnsi" w:cstheme="minorHAnsi"/>
          <w:b/>
          <w:bCs/>
          <w:sz w:val="22"/>
          <w:szCs w:val="22"/>
        </w:rPr>
        <w:t>Interaktywny Formularz Google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00498">
        <w:rPr>
          <w:rFonts w:asciiTheme="minorHAnsi" w:hAnsiTheme="minorHAnsi" w:cstheme="minorHAnsi"/>
          <w:sz w:val="22"/>
          <w:szCs w:val="22"/>
        </w:rPr>
        <w:t>(kolumny A-L),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którym obowiązkowo podaje </w:t>
      </w:r>
      <w:r w:rsidRPr="00D82562">
        <w:rPr>
          <w:rFonts w:asciiTheme="minorHAnsi" w:hAnsiTheme="minorHAnsi" w:cstheme="minorHAnsi"/>
          <w:sz w:val="22"/>
          <w:szCs w:val="22"/>
        </w:rPr>
        <w:t>opis potrzeb</w:t>
      </w:r>
      <w:r>
        <w:rPr>
          <w:rFonts w:asciiTheme="minorHAnsi" w:hAnsiTheme="minorHAnsi" w:cstheme="minorHAnsi"/>
          <w:sz w:val="22"/>
          <w:szCs w:val="22"/>
        </w:rPr>
        <w:t xml:space="preserve">, NIP oraz dane kontrahenta (w </w:t>
      </w:r>
      <w:r w:rsidRPr="00A425E6">
        <w:rPr>
          <w:rFonts w:asciiTheme="minorHAnsi" w:hAnsiTheme="minorHAnsi" w:cstheme="minorHAnsi"/>
          <w:sz w:val="22"/>
          <w:szCs w:val="22"/>
        </w:rPr>
        <w:t>przypadku</w:t>
      </w:r>
      <w:r>
        <w:rPr>
          <w:rFonts w:asciiTheme="minorHAnsi" w:hAnsiTheme="minorHAnsi" w:cstheme="minorHAnsi"/>
          <w:sz w:val="22"/>
          <w:szCs w:val="22"/>
        </w:rPr>
        <w:t xml:space="preserve"> usług </w:t>
      </w:r>
      <w:r w:rsidRPr="00A425E6">
        <w:rPr>
          <w:rFonts w:asciiTheme="minorHAnsi" w:hAnsiTheme="minorHAnsi" w:cstheme="minorHAnsi"/>
          <w:sz w:val="22"/>
          <w:szCs w:val="22"/>
        </w:rPr>
        <w:t xml:space="preserve"> i zakupów </w:t>
      </w:r>
      <w:r>
        <w:rPr>
          <w:rFonts w:asciiTheme="minorHAnsi" w:hAnsiTheme="minorHAnsi" w:cstheme="minorHAnsi"/>
          <w:sz w:val="22"/>
          <w:szCs w:val="22"/>
        </w:rPr>
        <w:t>realizowanych samodzielnie przez pracownika; płatnych</w:t>
      </w:r>
      <w:r w:rsidRPr="00A425E6">
        <w:rPr>
          <w:rFonts w:asciiTheme="minorHAnsi" w:hAnsiTheme="minorHAnsi" w:cstheme="minorHAnsi"/>
          <w:sz w:val="22"/>
          <w:szCs w:val="22"/>
        </w:rPr>
        <w:t xml:space="preserve"> kartą</w:t>
      </w:r>
      <w:r>
        <w:rPr>
          <w:rFonts w:asciiTheme="minorHAnsi" w:hAnsiTheme="minorHAnsi" w:cstheme="minorHAnsi"/>
          <w:sz w:val="22"/>
          <w:szCs w:val="22"/>
        </w:rPr>
        <w:t xml:space="preserve"> służbową), źródło finasowania oraz</w:t>
      </w:r>
      <w:r w:rsidRPr="00D8256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992542">
        <w:rPr>
          <w:rFonts w:asciiTheme="minorHAnsi" w:hAnsiTheme="minorHAnsi" w:cstheme="minorHAnsi"/>
          <w:sz w:val="22"/>
          <w:szCs w:val="22"/>
        </w:rPr>
        <w:t>odatkowo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7226FE">
        <w:rPr>
          <w:rFonts w:asciiTheme="minorHAnsi" w:hAnsiTheme="minorHAnsi" w:cstheme="minorHAnsi"/>
          <w:sz w:val="22"/>
          <w:szCs w:val="22"/>
        </w:rPr>
        <w:t>dla zamówień spoza umów ogólnouczelnianych pracownik przekazuje link do produktu lub ofertę potencjalnego wykonawcy.</w:t>
      </w:r>
    </w:p>
    <w:p w14:paraId="1F3CCEBD" w14:textId="77777777" w:rsidR="00BE4762" w:rsidRPr="00992542" w:rsidRDefault="00BE4762" w:rsidP="00BE4762">
      <w:pPr>
        <w:shd w:val="clear" w:color="auto" w:fill="FFFFFF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wypełnieniu danych przez Wnioskodawcę Dział Finansów uzupełnia </w:t>
      </w:r>
      <w:r>
        <w:rPr>
          <w:rFonts w:asciiTheme="minorHAnsi" w:hAnsiTheme="minorHAnsi" w:cstheme="minorHAnsi"/>
          <w:sz w:val="22"/>
          <w:szCs w:val="22"/>
        </w:rPr>
        <w:br/>
        <w:t xml:space="preserve">w </w:t>
      </w:r>
      <w:r w:rsidRPr="000119D2">
        <w:rPr>
          <w:rFonts w:asciiTheme="minorHAnsi" w:hAnsiTheme="minorHAnsi" w:cstheme="minorHAnsi"/>
          <w:sz w:val="22"/>
          <w:szCs w:val="22"/>
        </w:rPr>
        <w:t>Interaktywny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0119D2">
        <w:rPr>
          <w:rFonts w:asciiTheme="minorHAnsi" w:hAnsiTheme="minorHAnsi" w:cstheme="minorHAnsi"/>
          <w:sz w:val="22"/>
          <w:szCs w:val="22"/>
        </w:rPr>
        <w:t xml:space="preserve"> Formularz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0119D2">
        <w:rPr>
          <w:rFonts w:asciiTheme="minorHAnsi" w:hAnsiTheme="minorHAnsi" w:cstheme="minorHAnsi"/>
          <w:sz w:val="22"/>
          <w:szCs w:val="22"/>
        </w:rPr>
        <w:t xml:space="preserve"> </w:t>
      </w:r>
      <w:r w:rsidRPr="007226FE">
        <w:rPr>
          <w:rFonts w:asciiTheme="minorHAnsi" w:hAnsiTheme="minorHAnsi" w:cstheme="minorHAnsi"/>
          <w:sz w:val="22"/>
          <w:szCs w:val="22"/>
        </w:rPr>
        <w:t xml:space="preserve">Google </w:t>
      </w:r>
      <w:r>
        <w:rPr>
          <w:rFonts w:asciiTheme="minorHAnsi" w:hAnsiTheme="minorHAnsi" w:cstheme="minorHAnsi"/>
          <w:sz w:val="22"/>
          <w:szCs w:val="22"/>
        </w:rPr>
        <w:t xml:space="preserve">dane dotyczące źródła finansowania </w:t>
      </w:r>
      <w:r w:rsidRPr="000119D2">
        <w:rPr>
          <w:rFonts w:asciiTheme="minorHAnsi" w:hAnsiTheme="minorHAnsi" w:cstheme="minorHAnsi"/>
          <w:sz w:val="22"/>
          <w:szCs w:val="22"/>
        </w:rPr>
        <w:t xml:space="preserve">(kolumny </w:t>
      </w:r>
      <w:r>
        <w:rPr>
          <w:rFonts w:asciiTheme="minorHAnsi" w:hAnsiTheme="minorHAnsi" w:cstheme="minorHAnsi"/>
          <w:sz w:val="22"/>
          <w:szCs w:val="22"/>
        </w:rPr>
        <w:t>M,N</w:t>
      </w:r>
      <w:r w:rsidRPr="000119D2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AD3F6BB" w14:textId="77777777" w:rsidR="00BE4762" w:rsidRPr="00992542" w:rsidRDefault="00BE4762" w:rsidP="00BE47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992542">
        <w:rPr>
          <w:rStyle w:val="Pogrubienie"/>
          <w:rFonts w:asciiTheme="minorHAnsi" w:hAnsiTheme="minorHAnsi" w:cstheme="minorHAnsi"/>
          <w:sz w:val="22"/>
          <w:szCs w:val="22"/>
          <w:shd w:val="clear" w:color="auto" w:fill="FFFFFF"/>
        </w:rPr>
        <w:t xml:space="preserve">Realizacja wniosku  </w:t>
      </w:r>
    </w:p>
    <w:p w14:paraId="30AD6E7A" w14:textId="77777777" w:rsidR="00BE4762" w:rsidRPr="00992542" w:rsidRDefault="00BE4762" w:rsidP="00BE4762">
      <w:pPr>
        <w:pStyle w:val="NormalnyWeb"/>
        <w:shd w:val="clear" w:color="auto" w:fill="FFFFFF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podstawie danych zawartych w </w:t>
      </w:r>
      <w:r w:rsidRPr="000119D2">
        <w:rPr>
          <w:rFonts w:asciiTheme="minorHAnsi" w:hAnsiTheme="minorHAnsi" w:cstheme="minorHAnsi"/>
          <w:sz w:val="22"/>
          <w:szCs w:val="22"/>
        </w:rPr>
        <w:t>Interaktywny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0119D2">
        <w:rPr>
          <w:rFonts w:asciiTheme="minorHAnsi" w:hAnsiTheme="minorHAnsi" w:cstheme="minorHAnsi"/>
          <w:sz w:val="22"/>
          <w:szCs w:val="22"/>
        </w:rPr>
        <w:t xml:space="preserve"> Formularz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0119D2">
        <w:rPr>
          <w:rFonts w:asciiTheme="minorHAnsi" w:hAnsiTheme="minorHAnsi" w:cstheme="minorHAnsi"/>
          <w:sz w:val="22"/>
          <w:szCs w:val="22"/>
        </w:rPr>
        <w:t xml:space="preserve"> Google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2542">
        <w:rPr>
          <w:rFonts w:asciiTheme="minorHAnsi" w:hAnsiTheme="minorHAnsi" w:cstheme="minorHAnsi"/>
          <w:sz w:val="22"/>
          <w:szCs w:val="22"/>
        </w:rPr>
        <w:t xml:space="preserve">Dział Zakupów zakłada wniosek </w:t>
      </w:r>
      <w:r>
        <w:rPr>
          <w:rFonts w:asciiTheme="minorHAnsi" w:hAnsiTheme="minorHAnsi" w:cstheme="minorHAnsi"/>
          <w:sz w:val="22"/>
          <w:szCs w:val="22"/>
        </w:rPr>
        <w:t xml:space="preserve">zakupowy </w:t>
      </w:r>
      <w:r w:rsidRPr="00992542">
        <w:rPr>
          <w:rFonts w:asciiTheme="minorHAnsi" w:hAnsiTheme="minorHAnsi" w:cstheme="minorHAnsi"/>
          <w:sz w:val="22"/>
          <w:szCs w:val="22"/>
        </w:rPr>
        <w:t>w systemie </w:t>
      </w:r>
      <w:r w:rsidRPr="00992542">
        <w:rPr>
          <w:rStyle w:val="Pogrubienie"/>
          <w:rFonts w:asciiTheme="minorHAnsi" w:hAnsiTheme="minorHAnsi" w:cstheme="minorHAnsi"/>
          <w:sz w:val="22"/>
          <w:szCs w:val="22"/>
        </w:rPr>
        <w:t>TETA</w:t>
      </w:r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D4193A">
        <w:rPr>
          <w:rStyle w:val="Pogrubienie"/>
          <w:rFonts w:asciiTheme="minorHAnsi" w:hAnsiTheme="minorHAnsi" w:cstheme="minorHAnsi"/>
          <w:sz w:val="22"/>
          <w:szCs w:val="22"/>
        </w:rPr>
        <w:t>(uzupełnia  kolumnę O)</w:t>
      </w:r>
      <w:r w:rsidRPr="00D4193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874129E" w14:textId="77777777" w:rsidR="00BE4762" w:rsidRPr="00992542" w:rsidRDefault="00BE4762" w:rsidP="00BE47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992542">
        <w:rPr>
          <w:rStyle w:val="Pogrubienie"/>
          <w:rFonts w:asciiTheme="minorHAnsi" w:hAnsiTheme="minorHAnsi" w:cstheme="minorHAnsi"/>
          <w:sz w:val="22"/>
          <w:szCs w:val="22"/>
          <w:shd w:val="clear" w:color="auto" w:fill="FFFFFF"/>
        </w:rPr>
        <w:t xml:space="preserve">Akceptacja wniosku </w:t>
      </w:r>
    </w:p>
    <w:p w14:paraId="67FAF822" w14:textId="77777777" w:rsidR="00BE4762" w:rsidRPr="00992542" w:rsidRDefault="00BE4762" w:rsidP="00BE4762">
      <w:pPr>
        <w:pStyle w:val="NormalnyWeb"/>
        <w:shd w:val="clear" w:color="auto" w:fill="FFFFFF"/>
        <w:spacing w:before="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99254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Dysponent środków (Kierownik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Projektu</w:t>
      </w:r>
      <w:r w:rsidRPr="00992542">
        <w:rPr>
          <w:rFonts w:asciiTheme="minorHAnsi" w:hAnsiTheme="minorHAnsi" w:cstheme="minorHAnsi"/>
          <w:sz w:val="22"/>
          <w:szCs w:val="22"/>
          <w:shd w:val="clear" w:color="auto" w:fill="FFFFFF"/>
        </w:rPr>
        <w:t>, Kierownik Katedry lub Dziekan) zatwierdza wniosek w systemie </w:t>
      </w:r>
      <w:r w:rsidRPr="00992542">
        <w:rPr>
          <w:rStyle w:val="Pogrubienie"/>
          <w:rFonts w:asciiTheme="minorHAnsi" w:hAnsiTheme="minorHAnsi" w:cstheme="minorHAnsi"/>
          <w:sz w:val="22"/>
          <w:szCs w:val="22"/>
          <w:shd w:val="clear" w:color="auto" w:fill="FFFFFF"/>
        </w:rPr>
        <w:t>TETA</w:t>
      </w:r>
      <w:r w:rsidRPr="00992542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220E2E29" w14:textId="77777777" w:rsidR="00BE4762" w:rsidRPr="000119D2" w:rsidRDefault="00BE4762" w:rsidP="00BE476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9254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Określenie procedury udzielenia zamówienia</w:t>
      </w:r>
    </w:p>
    <w:p w14:paraId="150D8D66" w14:textId="77777777" w:rsidR="00BE4762" w:rsidRDefault="00BE4762" w:rsidP="00BE4762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hAnsiTheme="minorHAnsi" w:cstheme="minorHAnsi"/>
          <w:sz w:val="22"/>
          <w:szCs w:val="22"/>
        </w:rPr>
        <w:t>Dobór właściwej procedury oraz prowadzenie postępowania realizowane są przez Dział Zakupów.</w:t>
      </w:r>
    </w:p>
    <w:p w14:paraId="43F645DD" w14:textId="77777777" w:rsidR="00BE4762" w:rsidRPr="00992542" w:rsidRDefault="00BE4762" w:rsidP="00BE4762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hAnsiTheme="minorHAnsi" w:cstheme="minorHAnsi"/>
          <w:sz w:val="22"/>
          <w:szCs w:val="22"/>
        </w:rPr>
        <w:t>Procedura wyboru wykonawcy zależy od szacunkowej wartości zamówienia netto:</w:t>
      </w:r>
      <w:r w:rsidRPr="00992542">
        <w:rPr>
          <w:rFonts w:asciiTheme="minorHAnsi" w:hAnsiTheme="minorHAnsi" w:cstheme="minorHAnsi"/>
          <w:sz w:val="22"/>
          <w:szCs w:val="22"/>
        </w:rPr>
        <w:br/>
        <w:t>– do 20 000 PLN netto – wymagana jest minimum jedna oferta,</w:t>
      </w:r>
      <w:r w:rsidRPr="00992542">
        <w:rPr>
          <w:rFonts w:asciiTheme="minorHAnsi" w:hAnsiTheme="minorHAnsi" w:cstheme="minorHAnsi"/>
          <w:sz w:val="22"/>
          <w:szCs w:val="22"/>
        </w:rPr>
        <w:br/>
        <w:t xml:space="preserve">– od 20 000 PLN do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992542">
        <w:rPr>
          <w:rFonts w:asciiTheme="minorHAnsi" w:hAnsiTheme="minorHAnsi" w:cstheme="minorHAnsi"/>
          <w:sz w:val="22"/>
          <w:szCs w:val="22"/>
        </w:rPr>
        <w:t>0 000 PLN netto – wymagane jest zapytanie ofertowe od minimum trzech wykonawców,</w:t>
      </w:r>
      <w:r w:rsidRPr="00992542">
        <w:rPr>
          <w:rFonts w:asciiTheme="minorHAnsi" w:hAnsiTheme="minorHAnsi" w:cstheme="minorHAnsi"/>
          <w:sz w:val="22"/>
          <w:szCs w:val="22"/>
        </w:rPr>
        <w:br/>
        <w:t xml:space="preserve">– od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992542">
        <w:rPr>
          <w:rFonts w:asciiTheme="minorHAnsi" w:hAnsiTheme="minorHAnsi" w:cstheme="minorHAnsi"/>
          <w:sz w:val="22"/>
          <w:szCs w:val="22"/>
        </w:rPr>
        <w:t>0 000 PLN do 170 000 PLN netto – zapytanie ofertowe publikowane jest na co najmniej 7 dni na stronie internetowej Działu Zakupów i Zamówień Publicznych (przetargi.pwr.edu.pl),</w:t>
      </w:r>
      <w:r w:rsidRPr="00992542">
        <w:rPr>
          <w:rFonts w:asciiTheme="minorHAnsi" w:hAnsiTheme="minorHAnsi" w:cstheme="minorHAnsi"/>
          <w:sz w:val="22"/>
          <w:szCs w:val="22"/>
        </w:rPr>
        <w:br/>
        <w:t>– powyżej 170 000 PLN netto – postępowanie prowadzone jest zgodnie z ustawą Prawo zamówień publicznych.</w:t>
      </w:r>
    </w:p>
    <w:p w14:paraId="59E317E2" w14:textId="77777777" w:rsidR="00BE4762" w:rsidRPr="00992542" w:rsidRDefault="00BE4762" w:rsidP="00BE4762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81828D1" w14:textId="77777777" w:rsidR="00BE4762" w:rsidRPr="007226FE" w:rsidRDefault="00BE4762" w:rsidP="00BE4762">
      <w:pPr>
        <w:pStyle w:val="Akapitzlist"/>
        <w:numPr>
          <w:ilvl w:val="0"/>
          <w:numId w:val="2"/>
        </w:numPr>
        <w:shd w:val="clear" w:color="auto" w:fill="FFFFFF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992542">
        <w:rPr>
          <w:rStyle w:val="Pogrubienie"/>
          <w:rFonts w:asciiTheme="minorHAnsi" w:hAnsiTheme="minorHAnsi" w:cstheme="minorHAnsi"/>
          <w:sz w:val="22"/>
          <w:szCs w:val="22"/>
          <w:shd w:val="clear" w:color="auto" w:fill="FFFFFF"/>
        </w:rPr>
        <w:t>Zamówienie produktu/usługi</w:t>
      </w:r>
    </w:p>
    <w:p w14:paraId="51E2D375" w14:textId="77777777" w:rsidR="00BE4762" w:rsidRDefault="00BE4762" w:rsidP="00BE4762">
      <w:pPr>
        <w:pStyle w:val="Akapitzlist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7226FE">
        <w:rPr>
          <w:rFonts w:asciiTheme="minorHAnsi" w:hAnsiTheme="minorHAnsi" w:cstheme="minorHAnsi"/>
          <w:sz w:val="22"/>
          <w:szCs w:val="22"/>
        </w:rPr>
        <w:t>Dział Zakupów zakłada zamówienie zakupu w systemie </w:t>
      </w:r>
      <w:r w:rsidRPr="007226FE">
        <w:rPr>
          <w:rStyle w:val="Pogrubienie"/>
          <w:rFonts w:asciiTheme="minorHAnsi" w:hAnsiTheme="minorHAnsi" w:cstheme="minorHAnsi"/>
          <w:sz w:val="22"/>
          <w:szCs w:val="22"/>
        </w:rPr>
        <w:t>TETA</w:t>
      </w:r>
      <w:r w:rsidRPr="007226FE">
        <w:rPr>
          <w:rFonts w:asciiTheme="minorHAnsi" w:hAnsiTheme="minorHAnsi" w:cstheme="minorHAnsi"/>
          <w:sz w:val="22"/>
          <w:szCs w:val="22"/>
        </w:rPr>
        <w:t xml:space="preserve"> i uzupełnia dane </w:t>
      </w:r>
      <w:r w:rsidRPr="007226FE">
        <w:rPr>
          <w:rFonts w:asciiTheme="minorHAnsi" w:hAnsiTheme="minorHAnsi" w:cstheme="minorHAnsi"/>
          <w:sz w:val="22"/>
          <w:szCs w:val="22"/>
        </w:rPr>
        <w:br/>
        <w:t>w Interaktywnym Formularzu (kolumn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226FE">
        <w:rPr>
          <w:rFonts w:asciiTheme="minorHAnsi" w:hAnsiTheme="minorHAnsi" w:cstheme="minorHAnsi"/>
          <w:sz w:val="22"/>
          <w:szCs w:val="22"/>
        </w:rPr>
        <w:t xml:space="preserve"> Q).</w:t>
      </w:r>
    </w:p>
    <w:p w14:paraId="05D72153" w14:textId="77777777" w:rsidR="00BE4762" w:rsidRPr="007226FE" w:rsidRDefault="00BE4762" w:rsidP="00BE4762">
      <w:pPr>
        <w:pStyle w:val="Akapitzlist"/>
        <w:shd w:val="clear" w:color="auto" w:fill="FFFFFF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 w:rsidRPr="007226F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Realizacja zakupu może nastąpić bezpośrednio </w:t>
      </w:r>
      <w:r w:rsidRPr="007226F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przez pracownika</w:t>
      </w:r>
      <w:r w:rsidRPr="007226F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(płatność kartą służbową) lub </w:t>
      </w:r>
      <w:r w:rsidRPr="007226F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za pośrednictwem Działu Zakupów</w:t>
      </w:r>
      <w:r w:rsidRPr="007226FE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</w:p>
    <w:p w14:paraId="29261D42" w14:textId="77777777" w:rsidR="00BE4762" w:rsidRPr="00992542" w:rsidRDefault="00BE4762" w:rsidP="00BE4762">
      <w:pPr>
        <w:pStyle w:val="Akapitzlist"/>
        <w:numPr>
          <w:ilvl w:val="0"/>
          <w:numId w:val="2"/>
        </w:numPr>
        <w:shd w:val="clear" w:color="auto" w:fill="FFFFFF"/>
        <w:jc w:val="both"/>
        <w:rPr>
          <w:rStyle w:val="Pogrubienie"/>
          <w:rFonts w:asciiTheme="minorHAnsi" w:hAnsiTheme="minorHAnsi" w:cstheme="minorHAnsi"/>
          <w:b w:val="0"/>
          <w:bCs w:val="0"/>
          <w:sz w:val="22"/>
          <w:szCs w:val="22"/>
        </w:rPr>
      </w:pPr>
      <w:r>
        <w:rPr>
          <w:rStyle w:val="Pogrubienie"/>
          <w:rFonts w:asciiTheme="minorHAnsi" w:hAnsiTheme="minorHAnsi" w:cstheme="minorHAnsi"/>
          <w:sz w:val="22"/>
          <w:szCs w:val="22"/>
        </w:rPr>
        <w:t>Zawarcie umowy</w:t>
      </w:r>
    </w:p>
    <w:p w14:paraId="363D37FB" w14:textId="77777777" w:rsidR="00BE4762" w:rsidRPr="006562E4" w:rsidRDefault="00BE4762" w:rsidP="00BE4762">
      <w:pPr>
        <w:pStyle w:val="Akapitzlist"/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562E4">
        <w:rPr>
          <w:rFonts w:asciiTheme="minorHAnsi" w:hAnsiTheme="minorHAnsi" w:cstheme="minorHAnsi"/>
          <w:sz w:val="22"/>
          <w:szCs w:val="22"/>
          <w:shd w:val="clear" w:color="auto" w:fill="FFFFFF"/>
        </w:rPr>
        <w:t>W przypadku konieczności zawarcia umowy z kontrahentem, pracownik przesyła do Działu Zakupów wzór umowy oraz niezbędne dane identyfikacyjne i handlowe (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m.in</w:t>
      </w:r>
      <w:r w:rsidRPr="006562E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nazwa firmy, NIP, przedmiot umowy, warunki gwarancji). </w:t>
      </w:r>
    </w:p>
    <w:p w14:paraId="65996B34" w14:textId="77777777" w:rsidR="00BE4762" w:rsidRPr="00992542" w:rsidRDefault="00BE4762" w:rsidP="00BE4762">
      <w:pPr>
        <w:pStyle w:val="Akapitzlist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992542">
        <w:rPr>
          <w:rStyle w:val="Pogrubienie"/>
          <w:rFonts w:asciiTheme="minorHAnsi" w:hAnsiTheme="minorHAnsi" w:cstheme="minorHAnsi"/>
          <w:sz w:val="22"/>
          <w:szCs w:val="22"/>
          <w:shd w:val="clear" w:color="auto" w:fill="FFFFFF"/>
        </w:rPr>
        <w:t>Dostarczenie faktury</w:t>
      </w:r>
    </w:p>
    <w:p w14:paraId="49B28D9F" w14:textId="77777777" w:rsidR="00BE4762" w:rsidRDefault="00BE4762" w:rsidP="00BE4762">
      <w:pPr>
        <w:shd w:val="clear" w:color="auto" w:fill="FFFFFF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hAnsiTheme="minorHAnsi" w:cstheme="minorHAnsi"/>
          <w:sz w:val="22"/>
          <w:szCs w:val="22"/>
        </w:rPr>
        <w:t>Pozyskanie faktury/faktury pro forma i przekazanie jej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1EFDD88" w14:textId="77777777" w:rsidR="00BE4762" w:rsidRDefault="00BE4762" w:rsidP="00BE4762">
      <w:pPr>
        <w:shd w:val="clear" w:color="auto" w:fill="FFFFFF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Pr="00992542">
        <w:rPr>
          <w:rFonts w:asciiTheme="minorHAnsi" w:hAnsiTheme="minorHAnsi" w:cstheme="minorHAnsi"/>
          <w:sz w:val="22"/>
          <w:szCs w:val="22"/>
        </w:rPr>
        <w:t xml:space="preserve"> do Działu Finansów (dla usług) </w:t>
      </w:r>
    </w:p>
    <w:p w14:paraId="4A12A344" w14:textId="77777777" w:rsidR="00BE4762" w:rsidRPr="00992542" w:rsidRDefault="00BE4762" w:rsidP="00BE4762">
      <w:pPr>
        <w:shd w:val="clear" w:color="auto" w:fill="FFFFFF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992542">
        <w:rPr>
          <w:rFonts w:asciiTheme="minorHAnsi" w:hAnsiTheme="minorHAnsi" w:cstheme="minorHAnsi"/>
          <w:sz w:val="22"/>
          <w:szCs w:val="22"/>
        </w:rPr>
        <w:t>do Działu Zakupów (dla dostaw)</w:t>
      </w:r>
    </w:p>
    <w:p w14:paraId="480E4104" w14:textId="77777777" w:rsidR="00BE4762" w:rsidRPr="00992542" w:rsidRDefault="00BE4762" w:rsidP="00BE4762">
      <w:pPr>
        <w:pStyle w:val="Akapitzlist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992542">
        <w:rPr>
          <w:rFonts w:asciiTheme="minorHAnsi" w:hAnsiTheme="minorHAnsi" w:cstheme="minorHAnsi"/>
          <w:b/>
          <w:bCs/>
          <w:sz w:val="22"/>
          <w:szCs w:val="22"/>
        </w:rPr>
        <w:t>Akceptacja faktury</w:t>
      </w:r>
      <w:r w:rsidRPr="00992542">
        <w:rPr>
          <w:rFonts w:asciiTheme="minorHAnsi" w:hAnsiTheme="minorHAnsi" w:cstheme="minorHAnsi"/>
          <w:sz w:val="22"/>
          <w:szCs w:val="22"/>
        </w:rPr>
        <w:t xml:space="preserve"> przez dysponenta środków (</w:t>
      </w:r>
      <w:r w:rsidRPr="00992542">
        <w:rPr>
          <w:rFonts w:asciiTheme="minorHAnsi" w:hAnsiTheme="minorHAnsi" w:cstheme="minorHAnsi"/>
          <w:sz w:val="22"/>
          <w:szCs w:val="22"/>
          <w:shd w:val="clear" w:color="auto" w:fill="FFFFFF"/>
        </w:rPr>
        <w:t>Kierownik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</w:t>
      </w:r>
      <w:r w:rsidRPr="0099254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Projektu,</w:t>
      </w:r>
      <w:r w:rsidRPr="00992542">
        <w:rPr>
          <w:rFonts w:asciiTheme="minorHAnsi" w:hAnsiTheme="minorHAnsi" w:cstheme="minorHAnsi"/>
          <w:sz w:val="22"/>
          <w:szCs w:val="22"/>
        </w:rPr>
        <w:t xml:space="preserve"> Kierownika Katedry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992542">
        <w:rPr>
          <w:rFonts w:asciiTheme="minorHAnsi" w:hAnsiTheme="minorHAnsi" w:cstheme="minorHAnsi"/>
          <w:sz w:val="22"/>
          <w:szCs w:val="22"/>
        </w:rPr>
        <w:t>Dziekana).</w:t>
      </w:r>
    </w:p>
    <w:p w14:paraId="5CA297D9" w14:textId="77777777" w:rsidR="006B1D12" w:rsidRDefault="006B1D12" w:rsidP="006B1D1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7E873E0" w14:textId="77777777" w:rsidR="00B665A4" w:rsidRDefault="00B665A4" w:rsidP="00B665A4"/>
    <w:p w14:paraId="6BB2397B" w14:textId="77777777" w:rsidR="00B665A4" w:rsidRDefault="00B665A4" w:rsidP="00B665A4"/>
    <w:p w14:paraId="2F540D1C" w14:textId="77777777" w:rsidR="00B665A4" w:rsidRDefault="00B665A4" w:rsidP="00B665A4"/>
    <w:p w14:paraId="4687B487" w14:textId="77777777" w:rsidR="00B665A4" w:rsidRDefault="00B665A4" w:rsidP="00B665A4"/>
    <w:p w14:paraId="5F257236" w14:textId="77777777" w:rsidR="00B665A4" w:rsidRDefault="00B665A4" w:rsidP="00B665A4"/>
    <w:p w14:paraId="3A9B7349" w14:textId="77777777" w:rsidR="00B665A4" w:rsidRPr="0015129F" w:rsidRDefault="00B665A4" w:rsidP="00B665A4"/>
    <w:p w14:paraId="78A2800C" w14:textId="77777777" w:rsidR="0015129F" w:rsidRPr="00B665A4" w:rsidRDefault="0015129F" w:rsidP="00B665A4"/>
    <w:sectPr w:rsidR="0015129F" w:rsidRPr="00B665A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9723" w14:textId="77777777" w:rsidR="00C106B7" w:rsidRDefault="00C106B7" w:rsidP="00A11C40">
      <w:r>
        <w:separator/>
      </w:r>
    </w:p>
  </w:endnote>
  <w:endnote w:type="continuationSeparator" w:id="0">
    <w:p w14:paraId="2674CA17" w14:textId="77777777" w:rsidR="00C106B7" w:rsidRDefault="00C106B7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A2E8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BA11" w14:textId="77777777" w:rsidR="00570CF7" w:rsidRDefault="00570CF7">
    <w:pPr>
      <w:pStyle w:val="Stopka"/>
    </w:pPr>
  </w:p>
  <w:p w14:paraId="70D6F517" w14:textId="77777777" w:rsidR="00570CF7" w:rsidRDefault="00570C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0C01" w14:textId="77777777" w:rsidR="00570CF7" w:rsidRDefault="00570CF7">
    <w:pPr>
      <w:pStyle w:val="Stopka"/>
    </w:pPr>
  </w:p>
  <w:p w14:paraId="46AD4BA5" w14:textId="77777777" w:rsidR="00570CF7" w:rsidRDefault="00570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A1D8C" w14:textId="77777777" w:rsidR="00C106B7" w:rsidRDefault="00C106B7" w:rsidP="00A11C40">
      <w:r>
        <w:separator/>
      </w:r>
    </w:p>
  </w:footnote>
  <w:footnote w:type="continuationSeparator" w:id="0">
    <w:p w14:paraId="298E4FB3" w14:textId="77777777" w:rsidR="00C106B7" w:rsidRDefault="00C106B7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19B3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95D5" w14:textId="77777777" w:rsidR="00570CF7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936BCE" wp14:editId="5B9BA0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1A5A" w14:textId="77777777" w:rsidR="00570CF7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5E4AC6" wp14:editId="4867843E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C7"/>
    <w:multiLevelType w:val="hybridMultilevel"/>
    <w:tmpl w:val="AB6CEB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E49C2"/>
    <w:multiLevelType w:val="multilevel"/>
    <w:tmpl w:val="C688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A4C05"/>
    <w:multiLevelType w:val="hybridMultilevel"/>
    <w:tmpl w:val="41F258B0"/>
    <w:lvl w:ilvl="0" w:tplc="EDDA8D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12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54191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70CF7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B1D12"/>
    <w:rsid w:val="006C41C8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4762"/>
    <w:rsid w:val="00BE7003"/>
    <w:rsid w:val="00C06BF4"/>
    <w:rsid w:val="00C106B7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485DE"/>
  <w15:docId w15:val="{38CBC3C7-0CF3-43AF-A1B4-F3864CDC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E476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6B1D1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BE47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E4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1</TotalTime>
  <Pages>2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2</cp:revision>
  <cp:lastPrinted>2019-09-30T09:01:00Z</cp:lastPrinted>
  <dcterms:created xsi:type="dcterms:W3CDTF">2026-06-01T05:36:00Z</dcterms:created>
  <dcterms:modified xsi:type="dcterms:W3CDTF">2026-06-01T05:36:00Z</dcterms:modified>
</cp:coreProperties>
</file>