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CEF2" w14:textId="4BC44E8F" w:rsidR="003F4606" w:rsidRDefault="003F4606" w:rsidP="003F46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ZARZĄDZENIE DZIEKANA nr </w:t>
      </w:r>
      <w:r w:rsidR="00B9749B">
        <w:rPr>
          <w:rFonts w:ascii="Calibri" w:eastAsia="Calibri" w:hAnsi="Calibri" w:cs="Calibri"/>
          <w:b/>
          <w:color w:val="000000"/>
          <w:sz w:val="22"/>
          <w:szCs w:val="22"/>
        </w:rPr>
        <w:t>100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/DZ/2024-2028</w:t>
      </w:r>
    </w:p>
    <w:p w14:paraId="48DDCE97" w14:textId="15DE9C30" w:rsidR="003F4606" w:rsidRDefault="003F4606" w:rsidP="003F46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 dnia 2</w:t>
      </w:r>
      <w:r w:rsidR="00B9749B">
        <w:rPr>
          <w:rFonts w:ascii="Calibri" w:eastAsia="Calibri" w:hAnsi="Calibri" w:cs="Calibri"/>
          <w:b/>
          <w:color w:val="000000"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czerwca 2026 r.</w:t>
      </w:r>
    </w:p>
    <w:p w14:paraId="004B44F0" w14:textId="77777777" w:rsidR="003F4606" w:rsidRDefault="003F4606" w:rsidP="003F4606">
      <w:pPr>
        <w:rPr>
          <w:rFonts w:ascii="Calibri" w:eastAsia="Calibri" w:hAnsi="Calibri" w:cs="Calibri"/>
          <w:sz w:val="22"/>
          <w:szCs w:val="22"/>
        </w:rPr>
      </w:pPr>
    </w:p>
    <w:p w14:paraId="62A04E1A" w14:textId="32B4F46B" w:rsidR="003F4606" w:rsidRDefault="003F4606" w:rsidP="003F460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Na podstawie §35 ust. 18 Regulaminu Studiów ustalam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wzór formularza recenzji pracy </w:t>
      </w:r>
      <w:r w:rsidR="00B8704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dyplomowej magisterskiej od roku 2025/2026 oraz wzór formularza recenzji pracy dyplomowej </w:t>
      </w:r>
      <w:r w:rsidR="009A19F5">
        <w:rPr>
          <w:rFonts w:asciiTheme="minorHAnsi" w:hAnsiTheme="minorHAnsi" w:cstheme="minorHAnsi"/>
          <w:b/>
          <w:color w:val="000000"/>
          <w:sz w:val="22"/>
          <w:szCs w:val="22"/>
        </w:rPr>
        <w:t>licencjackiej</w:t>
      </w:r>
      <w:r w:rsidR="00B8704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od roku 2025/2026.</w:t>
      </w:r>
    </w:p>
    <w:p w14:paraId="3AE12E03" w14:textId="67F2C283" w:rsidR="003F4606" w:rsidRDefault="003F4606" w:rsidP="003F460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Wz</w:t>
      </w:r>
      <w:r w:rsidR="00B8704B">
        <w:rPr>
          <w:rFonts w:asciiTheme="minorHAnsi" w:hAnsiTheme="minorHAnsi" w:cstheme="minorHAnsi"/>
          <w:color w:val="000000"/>
          <w:sz w:val="22"/>
          <w:szCs w:val="22"/>
        </w:rPr>
        <w:t>o</w:t>
      </w:r>
      <w:r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B8704B">
        <w:rPr>
          <w:rFonts w:asciiTheme="minorHAnsi" w:hAnsiTheme="minorHAnsi" w:cstheme="minorHAnsi"/>
          <w:color w:val="000000"/>
          <w:sz w:val="22"/>
          <w:szCs w:val="22"/>
        </w:rPr>
        <w:t>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formularz</w:t>
      </w:r>
      <w:r w:rsidR="00B8704B">
        <w:rPr>
          <w:rFonts w:asciiTheme="minorHAnsi" w:hAnsiTheme="minorHAnsi" w:cstheme="minorHAnsi"/>
          <w:color w:val="000000"/>
          <w:sz w:val="22"/>
          <w:szCs w:val="22"/>
        </w:rPr>
        <w:t>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znajduj</w:t>
      </w:r>
      <w:r w:rsidR="00B8704B">
        <w:rPr>
          <w:rFonts w:asciiTheme="minorHAnsi" w:hAnsiTheme="minorHAnsi" w:cstheme="minorHAnsi"/>
          <w:color w:val="000000"/>
          <w:sz w:val="22"/>
          <w:szCs w:val="22"/>
        </w:rPr>
        <w:t>ą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się w załączniku do niniejszego zarządzenia.</w:t>
      </w:r>
    </w:p>
    <w:p w14:paraId="429BA54C" w14:textId="77777777" w:rsidR="0015129F" w:rsidRPr="00B665A4" w:rsidRDefault="0015129F" w:rsidP="00B665A4"/>
    <w:sectPr w:rsidR="0015129F" w:rsidRPr="00B665A4" w:rsidSect="000613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88908" w14:textId="77777777" w:rsidR="00932203" w:rsidRDefault="00932203" w:rsidP="00A11C40">
      <w:r>
        <w:separator/>
      </w:r>
    </w:p>
  </w:endnote>
  <w:endnote w:type="continuationSeparator" w:id="0">
    <w:p w14:paraId="217EF557" w14:textId="77777777" w:rsidR="00932203" w:rsidRDefault="00932203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3EA9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9B7F" w14:textId="77777777" w:rsidR="00B23984" w:rsidRDefault="00B23984">
    <w:pPr>
      <w:pStyle w:val="Stopka"/>
    </w:pPr>
  </w:p>
  <w:p w14:paraId="13103147" w14:textId="77777777" w:rsidR="00B23984" w:rsidRDefault="00B239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1E25" w14:textId="77777777" w:rsidR="00B23984" w:rsidRDefault="00B23984">
    <w:pPr>
      <w:pStyle w:val="Stopka"/>
    </w:pPr>
  </w:p>
  <w:p w14:paraId="3B1C59F8" w14:textId="77777777" w:rsidR="00B23984" w:rsidRDefault="00B23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0A1B" w14:textId="77777777" w:rsidR="00932203" w:rsidRDefault="00932203" w:rsidP="00A11C40">
      <w:r>
        <w:separator/>
      </w:r>
    </w:p>
  </w:footnote>
  <w:footnote w:type="continuationSeparator" w:id="0">
    <w:p w14:paraId="12FE3E5D" w14:textId="77777777" w:rsidR="00932203" w:rsidRDefault="00932203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6B3D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7F533" w14:textId="77777777" w:rsidR="00B23984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B505BC1" wp14:editId="24DCA0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3AB9" w14:textId="77777777" w:rsidR="00B23984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11C053" wp14:editId="270C008D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06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3F4606"/>
    <w:rsid w:val="004245F3"/>
    <w:rsid w:val="00461295"/>
    <w:rsid w:val="00473CA3"/>
    <w:rsid w:val="00490865"/>
    <w:rsid w:val="004B4136"/>
    <w:rsid w:val="004B4B41"/>
    <w:rsid w:val="004C4DDA"/>
    <w:rsid w:val="004E7014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32203"/>
    <w:rsid w:val="00964440"/>
    <w:rsid w:val="00972F58"/>
    <w:rsid w:val="009A19F5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23984"/>
    <w:rsid w:val="00B536BF"/>
    <w:rsid w:val="00B5712D"/>
    <w:rsid w:val="00B665A4"/>
    <w:rsid w:val="00B773BF"/>
    <w:rsid w:val="00B8704B"/>
    <w:rsid w:val="00B9749B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CD15"/>
  <w15:docId w15:val="{7FD40427-5B13-4C14-BAF6-E8205D83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60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3F46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14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3</cp:revision>
  <cp:lastPrinted>2026-06-25T06:06:00Z</cp:lastPrinted>
  <dcterms:created xsi:type="dcterms:W3CDTF">2026-06-22T05:09:00Z</dcterms:created>
  <dcterms:modified xsi:type="dcterms:W3CDTF">2026-06-25T06:06:00Z</dcterms:modified>
</cp:coreProperties>
</file>