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F7C" w14:textId="70417834" w:rsidR="006B1D12" w:rsidRDefault="006B1D12" w:rsidP="006B1D12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ZARZĄDZENIA DZIEKANA nr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91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</w:t>
      </w:r>
      <w:r>
        <w:rPr>
          <w:rFonts w:asciiTheme="minorHAnsi" w:hAnsiTheme="minorHAnsi" w:cstheme="minorHAnsi"/>
          <w:b/>
          <w:bCs/>
          <w:sz w:val="22"/>
          <w:szCs w:val="22"/>
        </w:rPr>
        <w:t>2024-2028</w:t>
      </w:r>
    </w:p>
    <w:p w14:paraId="1BF7CAC4" w14:textId="258B87AE" w:rsidR="006B1D12" w:rsidRDefault="006B1D12" w:rsidP="006B1D12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28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ma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ja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2026 r.</w:t>
      </w:r>
    </w:p>
    <w:p w14:paraId="0C2A7834" w14:textId="77777777" w:rsidR="006B1D12" w:rsidRDefault="006B1D12" w:rsidP="006B1D12">
      <w:pPr>
        <w:rPr>
          <w:rFonts w:asciiTheme="minorHAnsi" w:hAnsiTheme="minorHAnsi" w:cstheme="minorHAnsi"/>
          <w:sz w:val="22"/>
          <w:szCs w:val="22"/>
        </w:rPr>
      </w:pPr>
    </w:p>
    <w:p w14:paraId="545222CE" w14:textId="74AE5B0C" w:rsidR="006B1D12" w:rsidRDefault="006B1D12" w:rsidP="006B1D1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Na podstawie Uchwały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Rady Wydziału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nr </w:t>
      </w:r>
      <w:r>
        <w:rPr>
          <w:rFonts w:asciiTheme="minorHAnsi" w:hAnsiTheme="minorHAnsi" w:cstheme="minorHAnsi"/>
          <w:color w:val="000000"/>
          <w:sz w:val="22"/>
          <w:szCs w:val="22"/>
        </w:rPr>
        <w:t>220</w:t>
      </w:r>
      <w:r>
        <w:rPr>
          <w:rFonts w:asciiTheme="minorHAnsi" w:hAnsiTheme="minorHAnsi" w:cstheme="minorHAnsi"/>
          <w:color w:val="000000"/>
          <w:sz w:val="22"/>
          <w:szCs w:val="22"/>
        </w:rPr>
        <w:t>/</w:t>
      </w:r>
      <w:r>
        <w:rPr>
          <w:rFonts w:asciiTheme="minorHAnsi" w:hAnsiTheme="minorHAnsi" w:cstheme="minorHAnsi"/>
          <w:color w:val="000000"/>
          <w:sz w:val="22"/>
          <w:szCs w:val="22"/>
        </w:rPr>
        <w:t>20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/2024-2028 z dnia </w:t>
      </w:r>
      <w:r>
        <w:rPr>
          <w:rFonts w:asciiTheme="minorHAnsi" w:hAnsiTheme="minorHAnsi" w:cstheme="minorHAnsi"/>
          <w:color w:val="000000"/>
          <w:sz w:val="22"/>
          <w:szCs w:val="22"/>
        </w:rPr>
        <w:t>26</w:t>
      </w:r>
      <w:r>
        <w:rPr>
          <w:rFonts w:asciiTheme="minorHAnsi" w:hAnsiTheme="minorHAnsi" w:cstheme="minorHAnsi"/>
          <w:color w:val="000000"/>
          <w:sz w:val="22"/>
          <w:szCs w:val="22"/>
        </w:rPr>
        <w:t>.0</w:t>
      </w: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.2026 r. powołuję Komisję Programowej dla kierunku </w:t>
      </w:r>
      <w:r>
        <w:rPr>
          <w:rFonts w:asciiTheme="minorHAnsi" w:hAnsiTheme="minorHAnsi" w:cstheme="minorHAnsi"/>
          <w:color w:val="000000"/>
          <w:sz w:val="22"/>
          <w:szCs w:val="22"/>
        </w:rPr>
        <w:t>Analityka Biznesowa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E0E105A" w14:textId="77777777" w:rsidR="006B1D12" w:rsidRDefault="006B1D12" w:rsidP="006B1D1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C962C88" w14:textId="5FE7D9FD" w:rsidR="006B1D12" w:rsidRDefault="006B1D12" w:rsidP="006B1D1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Skład Komisji:</w:t>
      </w:r>
    </w:p>
    <w:p w14:paraId="33038C99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>dr hab. inż. Bożena Mielczarek, prof. uczelni – przewodnicząca,</w:t>
      </w:r>
    </w:p>
    <w:p w14:paraId="2A359E41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>dr Kaja Bilińska,</w:t>
      </w:r>
    </w:p>
    <w:p w14:paraId="6604E0D4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>dr inż. Anna Dobrowolska,</w:t>
      </w:r>
    </w:p>
    <w:p w14:paraId="64320E37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>dr inż. Wiesław Dobrowolski, prof. uczelni,</w:t>
      </w:r>
    </w:p>
    <w:p w14:paraId="6F582EB7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>dr inż. Robert Kapłon,</w:t>
      </w:r>
    </w:p>
    <w:p w14:paraId="25052169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>dr Alicja Krawczyńska,</w:t>
      </w:r>
    </w:p>
    <w:p w14:paraId="50DF8798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 xml:space="preserve">dr Jagoda </w:t>
      </w:r>
      <w:proofErr w:type="spellStart"/>
      <w:r w:rsidRPr="006B1D12">
        <w:rPr>
          <w:rFonts w:asciiTheme="minorHAnsi" w:hAnsiTheme="minorHAnsi" w:cstheme="minorHAnsi"/>
          <w:sz w:val="22"/>
          <w:szCs w:val="22"/>
        </w:rPr>
        <w:t>Mrzygłocka-Chojnacka</w:t>
      </w:r>
      <w:proofErr w:type="spellEnd"/>
      <w:r w:rsidRPr="006B1D12">
        <w:rPr>
          <w:rFonts w:asciiTheme="minorHAnsi" w:hAnsiTheme="minorHAnsi" w:cstheme="minorHAnsi"/>
          <w:sz w:val="22"/>
          <w:szCs w:val="22"/>
        </w:rPr>
        <w:t>,</w:t>
      </w:r>
    </w:p>
    <w:p w14:paraId="2A61B2E1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>dr Marta Nowakowska,</w:t>
      </w:r>
    </w:p>
    <w:p w14:paraId="0118215B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>Julia Przybylska – przedstawicielka studentów,</w:t>
      </w:r>
    </w:p>
    <w:p w14:paraId="15C45BB4" w14:textId="77777777" w:rsidR="006B1D12" w:rsidRPr="006B1D12" w:rsidRDefault="006B1D12" w:rsidP="006B1D12">
      <w:pPr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6B1D12">
        <w:rPr>
          <w:rFonts w:asciiTheme="minorHAnsi" w:hAnsiTheme="minorHAnsi" w:cstheme="minorHAnsi"/>
          <w:sz w:val="22"/>
          <w:szCs w:val="22"/>
        </w:rPr>
        <w:t xml:space="preserve">dr Olga </w:t>
      </w:r>
      <w:proofErr w:type="spellStart"/>
      <w:r w:rsidRPr="006B1D12">
        <w:rPr>
          <w:rFonts w:asciiTheme="minorHAnsi" w:hAnsiTheme="minorHAnsi" w:cstheme="minorHAnsi"/>
          <w:sz w:val="22"/>
          <w:szCs w:val="22"/>
        </w:rPr>
        <w:t>Voropai</w:t>
      </w:r>
      <w:proofErr w:type="spellEnd"/>
      <w:r w:rsidRPr="006B1D12">
        <w:rPr>
          <w:rFonts w:asciiTheme="minorHAnsi" w:hAnsiTheme="minorHAnsi" w:cstheme="minorHAnsi"/>
          <w:sz w:val="22"/>
          <w:szCs w:val="22"/>
        </w:rPr>
        <w:t>.</w:t>
      </w:r>
    </w:p>
    <w:p w14:paraId="5CA297D9" w14:textId="77777777" w:rsidR="006B1D12" w:rsidRDefault="006B1D12" w:rsidP="006B1D1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7E873E0" w14:textId="77777777" w:rsidR="00B665A4" w:rsidRDefault="00B665A4" w:rsidP="00B665A4"/>
    <w:p w14:paraId="6BB2397B" w14:textId="77777777" w:rsidR="00B665A4" w:rsidRDefault="00B665A4" w:rsidP="00B665A4"/>
    <w:p w14:paraId="2F540D1C" w14:textId="77777777" w:rsidR="00B665A4" w:rsidRDefault="00B665A4" w:rsidP="00B665A4"/>
    <w:p w14:paraId="4687B487" w14:textId="77777777" w:rsidR="00B665A4" w:rsidRDefault="00B665A4" w:rsidP="00B665A4"/>
    <w:p w14:paraId="5F257236" w14:textId="77777777" w:rsidR="00B665A4" w:rsidRDefault="00B665A4" w:rsidP="00B665A4"/>
    <w:p w14:paraId="3A9B7349" w14:textId="77777777" w:rsidR="00B665A4" w:rsidRPr="0015129F" w:rsidRDefault="00B665A4" w:rsidP="00B665A4"/>
    <w:p w14:paraId="78A2800C" w14:textId="77777777" w:rsidR="0015129F" w:rsidRPr="00B665A4" w:rsidRDefault="0015129F" w:rsidP="00B665A4"/>
    <w:sectPr w:rsidR="0015129F" w:rsidRPr="00B665A4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7D93B" w14:textId="77777777" w:rsidR="006C41C8" w:rsidRDefault="006C41C8" w:rsidP="00A11C40">
      <w:r>
        <w:separator/>
      </w:r>
    </w:p>
  </w:endnote>
  <w:endnote w:type="continuationSeparator" w:id="0">
    <w:p w14:paraId="1F948300" w14:textId="77777777" w:rsidR="006C41C8" w:rsidRDefault="006C41C8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A2E8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BA11" w14:textId="77777777" w:rsidR="00570CF7" w:rsidRDefault="00570CF7">
    <w:pPr>
      <w:pStyle w:val="Stopka"/>
    </w:pPr>
  </w:p>
  <w:p w14:paraId="70D6F517" w14:textId="77777777" w:rsidR="00570CF7" w:rsidRDefault="00570C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40C01" w14:textId="77777777" w:rsidR="00570CF7" w:rsidRDefault="00570CF7">
    <w:pPr>
      <w:pStyle w:val="Stopka"/>
    </w:pPr>
  </w:p>
  <w:p w14:paraId="46AD4BA5" w14:textId="77777777" w:rsidR="00570CF7" w:rsidRDefault="00570C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0F8E" w14:textId="77777777" w:rsidR="006C41C8" w:rsidRDefault="006C41C8" w:rsidP="00A11C40">
      <w:r>
        <w:separator/>
      </w:r>
    </w:p>
  </w:footnote>
  <w:footnote w:type="continuationSeparator" w:id="0">
    <w:p w14:paraId="41C8CE5B" w14:textId="77777777" w:rsidR="006C41C8" w:rsidRDefault="006C41C8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C19B3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95D5" w14:textId="77777777" w:rsidR="00570CF7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D936BCE" wp14:editId="5B9BA03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A1A5A" w14:textId="77777777" w:rsidR="00570CF7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5E4AC6" wp14:editId="4867843E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49C2"/>
    <w:multiLevelType w:val="multilevel"/>
    <w:tmpl w:val="C688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12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D731F"/>
    <w:rsid w:val="00200C8B"/>
    <w:rsid w:val="00210876"/>
    <w:rsid w:val="00223993"/>
    <w:rsid w:val="00233490"/>
    <w:rsid w:val="00236467"/>
    <w:rsid w:val="00241DC5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70CF7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B1D12"/>
    <w:rsid w:val="006C41C8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E1FF2"/>
    <w:rsid w:val="00D04A94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485DE"/>
  <w15:docId w15:val="{38CBC3C7-0CF3-43AF-A1B4-F3864CDC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B1D1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semiHidden/>
    <w:unhideWhenUsed/>
    <w:rsid w:val="006B1D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4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1</cp:revision>
  <cp:lastPrinted>2019-09-30T09:01:00Z</cp:lastPrinted>
  <dcterms:created xsi:type="dcterms:W3CDTF">2026-05-28T07:21:00Z</dcterms:created>
  <dcterms:modified xsi:type="dcterms:W3CDTF">2026-05-28T07:26:00Z</dcterms:modified>
</cp:coreProperties>
</file>