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A9256" w14:textId="6BD529C9" w:rsidR="006B33B1" w:rsidRDefault="006B33B1" w:rsidP="006B33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ZARZĄDZENIE DZIEKANA nr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103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/DZ/2024-2028</w:t>
      </w:r>
    </w:p>
    <w:p w14:paraId="7AECC14F" w14:textId="19F1AA66" w:rsidR="006B33B1" w:rsidRPr="00231DAF" w:rsidRDefault="006B33B1" w:rsidP="006B33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z dnia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9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września 202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6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r.</w:t>
      </w:r>
    </w:p>
    <w:p w14:paraId="67C0EC42" w14:textId="77777777" w:rsidR="006B33B1" w:rsidRDefault="006B33B1" w:rsidP="006B33B1">
      <w:pPr>
        <w:rPr>
          <w:rFonts w:ascii="Calibri" w:eastAsia="Calibri" w:hAnsi="Calibri" w:cs="Calibri"/>
          <w:sz w:val="22"/>
          <w:szCs w:val="22"/>
        </w:rPr>
      </w:pPr>
    </w:p>
    <w:p w14:paraId="6F3483DA" w14:textId="7EC7A300" w:rsidR="006B33B1" w:rsidRPr="003C3D14" w:rsidRDefault="006B33B1" w:rsidP="006B33B1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 dniem </w:t>
      </w:r>
      <w:r>
        <w:rPr>
          <w:rFonts w:ascii="Calibri" w:hAnsi="Calibri" w:cs="Calibri"/>
          <w:color w:val="000000"/>
          <w:sz w:val="22"/>
          <w:szCs w:val="22"/>
        </w:rPr>
        <w:t>9</w:t>
      </w:r>
      <w:r>
        <w:rPr>
          <w:rFonts w:ascii="Calibri" w:hAnsi="Calibri" w:cs="Calibri"/>
          <w:color w:val="000000"/>
          <w:sz w:val="22"/>
          <w:szCs w:val="22"/>
        </w:rPr>
        <w:t xml:space="preserve"> września 202</w:t>
      </w:r>
      <w:r>
        <w:rPr>
          <w:rFonts w:ascii="Calibri" w:hAnsi="Calibri" w:cs="Calibri"/>
          <w:color w:val="000000"/>
          <w:sz w:val="22"/>
          <w:szCs w:val="22"/>
        </w:rPr>
        <w:t>6</w:t>
      </w:r>
      <w:r>
        <w:rPr>
          <w:rFonts w:ascii="Calibri" w:hAnsi="Calibri" w:cs="Calibri"/>
          <w:color w:val="000000"/>
          <w:sz w:val="22"/>
          <w:szCs w:val="22"/>
        </w:rPr>
        <w:t xml:space="preserve"> roku wchodzi w życie Zarządzenie Dziekana dotyczące określenia w roku akademickim 202</w:t>
      </w:r>
      <w:r>
        <w:rPr>
          <w:rFonts w:ascii="Calibri" w:hAnsi="Calibri" w:cs="Calibri"/>
          <w:color w:val="000000"/>
          <w:sz w:val="22"/>
          <w:szCs w:val="22"/>
        </w:rPr>
        <w:t>6</w:t>
      </w:r>
      <w:r>
        <w:rPr>
          <w:rFonts w:ascii="Calibri" w:hAnsi="Calibri" w:cs="Calibri"/>
          <w:color w:val="000000"/>
          <w:sz w:val="22"/>
          <w:szCs w:val="22"/>
        </w:rPr>
        <w:t>/202</w:t>
      </w:r>
      <w:r>
        <w:rPr>
          <w:rFonts w:ascii="Calibri" w:hAnsi="Calibri" w:cs="Calibri"/>
          <w:color w:val="000000"/>
          <w:sz w:val="22"/>
          <w:szCs w:val="22"/>
        </w:rPr>
        <w:t>7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7EAB">
        <w:rPr>
          <w:rFonts w:ascii="Calibri" w:hAnsi="Calibri" w:cs="Calibri"/>
          <w:color w:val="000000"/>
          <w:sz w:val="22"/>
          <w:szCs w:val="22"/>
        </w:rPr>
        <w:t xml:space="preserve">dopłaty do wynagrodzenia za jedną godzinę zajęć prowadzonych w języku angielskim w wysokości 30% stawki za godzinę ponadwymiarową dla zajęć na studiach I </w:t>
      </w:r>
      <w:proofErr w:type="spellStart"/>
      <w:r w:rsidRPr="00A17EAB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A17EAB">
        <w:rPr>
          <w:rFonts w:ascii="Calibri" w:hAnsi="Calibri" w:cs="Calibri"/>
          <w:color w:val="000000"/>
          <w:sz w:val="22"/>
          <w:szCs w:val="22"/>
        </w:rPr>
        <w:t xml:space="preserve"> II stopnia </w:t>
      </w:r>
      <w:r>
        <w:rPr>
          <w:rFonts w:ascii="Calibri" w:hAnsi="Calibri" w:cs="Calibri"/>
          <w:color w:val="000000"/>
          <w:sz w:val="22"/>
          <w:szCs w:val="22"/>
        </w:rPr>
        <w:t>dla pracowników</w:t>
      </w:r>
      <w:r w:rsidRPr="00A17EAB">
        <w:rPr>
          <w:rFonts w:ascii="Calibri" w:hAnsi="Calibri" w:cs="Calibri"/>
          <w:color w:val="000000"/>
          <w:sz w:val="22"/>
          <w:szCs w:val="22"/>
        </w:rPr>
        <w:t xml:space="preserve"> Wydzia</w:t>
      </w:r>
      <w:r>
        <w:rPr>
          <w:rFonts w:ascii="Calibri" w:hAnsi="Calibri" w:cs="Calibri"/>
          <w:color w:val="000000"/>
          <w:sz w:val="22"/>
          <w:szCs w:val="22"/>
        </w:rPr>
        <w:t>łu</w:t>
      </w:r>
      <w:r w:rsidRPr="00A17EAB">
        <w:rPr>
          <w:rFonts w:ascii="Calibri" w:hAnsi="Calibri" w:cs="Calibri"/>
          <w:color w:val="000000"/>
          <w:sz w:val="22"/>
          <w:szCs w:val="22"/>
        </w:rPr>
        <w:t xml:space="preserve"> Zarządzania.</w:t>
      </w:r>
    </w:p>
    <w:p w14:paraId="689D2573" w14:textId="77777777" w:rsidR="0015129F" w:rsidRPr="00B665A4" w:rsidRDefault="0015129F" w:rsidP="00B665A4"/>
    <w:sectPr w:rsidR="0015129F" w:rsidRPr="00B665A4" w:rsidSect="000613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C3EB4" w14:textId="77777777" w:rsidR="00D81ABB" w:rsidRDefault="00D81ABB" w:rsidP="00A11C40">
      <w:r>
        <w:separator/>
      </w:r>
    </w:p>
  </w:endnote>
  <w:endnote w:type="continuationSeparator" w:id="0">
    <w:p w14:paraId="0969C43F" w14:textId="77777777" w:rsidR="00D81ABB" w:rsidRDefault="00D81ABB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7BA8A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1F39" w14:textId="77777777" w:rsidR="004F0AC8" w:rsidRDefault="004F0AC8">
    <w:pPr>
      <w:pStyle w:val="Stopka"/>
    </w:pPr>
  </w:p>
  <w:p w14:paraId="0A748C47" w14:textId="77777777" w:rsidR="004F0AC8" w:rsidRDefault="004F0A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31AF" w14:textId="77777777" w:rsidR="004F0AC8" w:rsidRDefault="004F0AC8">
    <w:pPr>
      <w:pStyle w:val="Stopka"/>
    </w:pPr>
  </w:p>
  <w:p w14:paraId="3226BFAC" w14:textId="77777777" w:rsidR="004F0AC8" w:rsidRDefault="004F0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D7C1" w14:textId="77777777" w:rsidR="00D81ABB" w:rsidRDefault="00D81ABB" w:rsidP="00A11C40">
      <w:r>
        <w:separator/>
      </w:r>
    </w:p>
  </w:footnote>
  <w:footnote w:type="continuationSeparator" w:id="0">
    <w:p w14:paraId="4CA197C8" w14:textId="77777777" w:rsidR="00D81ABB" w:rsidRDefault="00D81ABB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BDA2C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3194D" w14:textId="77777777" w:rsidR="004F0AC8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E5B850F" wp14:editId="180C86F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E599" w14:textId="77777777" w:rsidR="004F0AC8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A3592C" wp14:editId="1CA0CED8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B1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4F0AC8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B33B1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81ABB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5B1D9"/>
  <w15:docId w15:val="{DD820420-21EB-421A-83D7-30A1ADE4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3B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unhideWhenUsed/>
    <w:rsid w:val="006B33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9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1</cp:revision>
  <cp:lastPrinted>2019-09-30T09:01:00Z</cp:lastPrinted>
  <dcterms:created xsi:type="dcterms:W3CDTF">2026-09-09T07:48:00Z</dcterms:created>
  <dcterms:modified xsi:type="dcterms:W3CDTF">2026-09-09T07:57:00Z</dcterms:modified>
</cp:coreProperties>
</file>