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31F1" w14:textId="11455484" w:rsidR="00CB7783" w:rsidRPr="00CB7783" w:rsidRDefault="00CB7783" w:rsidP="00CB7783">
      <w:pPr>
        <w:jc w:val="center"/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ZARZĄDZENIE DZIEKANA nr 9</w:t>
      </w:r>
      <w:r w:rsidR="003764F2">
        <w:rPr>
          <w:rFonts w:asciiTheme="minorHAnsi" w:hAnsiTheme="minorHAnsi" w:cstheme="minorHAnsi"/>
          <w:b/>
          <w:bCs/>
          <w:color w:val="000000"/>
          <w:sz w:val="22"/>
          <w:szCs w:val="22"/>
        </w:rPr>
        <w:t>7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/DZ/2024-2028</w:t>
      </w:r>
    </w:p>
    <w:p w14:paraId="3F3CE3EF" w14:textId="7E0076C6" w:rsidR="00CB7783" w:rsidRPr="00CB7783" w:rsidRDefault="00CB7783" w:rsidP="00CB7783">
      <w:pPr>
        <w:jc w:val="center"/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 w:rsidR="005069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="00D2282C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czerwca 2026 r.</w:t>
      </w:r>
    </w:p>
    <w:p w14:paraId="1E012B8E" w14:textId="77777777" w:rsidR="00CB7783" w:rsidRPr="00CB7783" w:rsidRDefault="00CB7783" w:rsidP="00CB7783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2DF0B75C" w14:textId="77777777" w:rsidR="00CB7783" w:rsidRPr="00CB7783" w:rsidRDefault="00CB7783" w:rsidP="00CB7783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06B716EC" w14:textId="1F896108" w:rsidR="00CB7783" w:rsidRPr="00CB7783" w:rsidRDefault="00CB7783" w:rsidP="00CB778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Z dniem </w:t>
      </w:r>
      <w:r w:rsidR="0050691F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D2282C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czerwca 2026 roku powołuj</w:t>
      </w:r>
      <w:r w:rsidR="00D11EE0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>Wydziałow</w:t>
      </w:r>
      <w:r w:rsidR="00DA5C8F">
        <w:rPr>
          <w:rFonts w:asciiTheme="minorHAnsi" w:hAnsiTheme="minorHAnsi" w:cstheme="minorHAnsi"/>
          <w:b/>
          <w:color w:val="000000"/>
          <w:sz w:val="22"/>
          <w:szCs w:val="22"/>
        </w:rPr>
        <w:t>ą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Komisj</w:t>
      </w:r>
      <w:r w:rsidR="00DA5C8F">
        <w:rPr>
          <w:rFonts w:asciiTheme="minorHAnsi" w:hAnsiTheme="minorHAnsi" w:cstheme="minorHAnsi"/>
          <w:b/>
          <w:color w:val="000000"/>
          <w:sz w:val="22"/>
          <w:szCs w:val="22"/>
        </w:rPr>
        <w:t>ę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ds. rozstrzygnięcia konkur</w:t>
      </w:r>
      <w:r w:rsidR="00DA5C8F">
        <w:rPr>
          <w:rFonts w:asciiTheme="minorHAnsi" w:hAnsiTheme="minorHAnsi" w:cstheme="minorHAnsi"/>
          <w:b/>
          <w:color w:val="000000"/>
          <w:sz w:val="22"/>
          <w:szCs w:val="22"/>
        </w:rPr>
        <w:t>su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na stanowisk</w:t>
      </w:r>
      <w:r w:rsidR="00DA5C8F">
        <w:rPr>
          <w:rFonts w:asciiTheme="minorHAnsi" w:hAnsiTheme="minorHAnsi" w:cstheme="minorHAnsi"/>
          <w:b/>
          <w:color w:val="000000"/>
          <w:sz w:val="22"/>
          <w:szCs w:val="22"/>
        </w:rPr>
        <w:t>o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38F70EB0" w14:textId="77777777" w:rsidR="00CB7783" w:rsidRPr="00CB7783" w:rsidRDefault="00CB7783" w:rsidP="00CB778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66DD88B" w14:textId="1F1927FC" w:rsidR="00CB7783" w:rsidRPr="00CB7783" w:rsidRDefault="00CB7783" w:rsidP="00B665A4">
      <w:pPr>
        <w:rPr>
          <w:rFonts w:asciiTheme="minorHAnsi" w:hAnsiTheme="minorHAnsi" w:cstheme="minorHAnsi"/>
          <w:sz w:val="22"/>
          <w:szCs w:val="22"/>
        </w:rPr>
      </w:pPr>
    </w:p>
    <w:p w14:paraId="231FC012" w14:textId="763A2820" w:rsidR="00CB7783" w:rsidRPr="00CB7783" w:rsidRDefault="00CB7783" w:rsidP="00CB778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>A</w:t>
      </w:r>
      <w:r w:rsidR="0001551B">
        <w:rPr>
          <w:rFonts w:asciiTheme="minorHAnsi" w:hAnsiTheme="minorHAnsi" w:cstheme="minorHAnsi"/>
          <w:sz w:val="22"/>
          <w:szCs w:val="22"/>
        </w:rPr>
        <w:t>diunkta</w:t>
      </w:r>
      <w:r w:rsidRPr="00CB7783">
        <w:rPr>
          <w:rFonts w:asciiTheme="minorHAnsi" w:hAnsiTheme="minorHAnsi" w:cstheme="minorHAnsi"/>
          <w:sz w:val="22"/>
          <w:szCs w:val="22"/>
        </w:rPr>
        <w:t xml:space="preserve"> badawczo-dydaktycznego (nr ref. A</w:t>
      </w:r>
      <w:r w:rsidR="0001551B">
        <w:rPr>
          <w:rFonts w:asciiTheme="minorHAnsi" w:hAnsiTheme="minorHAnsi" w:cstheme="minorHAnsi"/>
          <w:sz w:val="22"/>
          <w:szCs w:val="22"/>
        </w:rPr>
        <w:t>D1</w:t>
      </w:r>
      <w:r w:rsidRPr="00CB7783">
        <w:rPr>
          <w:rFonts w:asciiTheme="minorHAnsi" w:hAnsiTheme="minorHAnsi" w:cstheme="minorHAnsi"/>
          <w:sz w:val="22"/>
          <w:szCs w:val="22"/>
        </w:rPr>
        <w:t>/W8N/0</w:t>
      </w:r>
      <w:r w:rsidR="0050691F">
        <w:rPr>
          <w:rFonts w:asciiTheme="minorHAnsi" w:hAnsiTheme="minorHAnsi" w:cstheme="minorHAnsi"/>
          <w:sz w:val="22"/>
          <w:szCs w:val="22"/>
        </w:rPr>
        <w:t>5</w:t>
      </w:r>
      <w:r w:rsidRPr="00CB7783">
        <w:rPr>
          <w:rFonts w:asciiTheme="minorHAnsi" w:hAnsiTheme="minorHAnsi" w:cstheme="minorHAnsi"/>
          <w:sz w:val="22"/>
          <w:szCs w:val="22"/>
        </w:rPr>
        <w:t xml:space="preserve">/2026 ) w Katedrze </w:t>
      </w:r>
      <w:r w:rsidR="0001551B">
        <w:rPr>
          <w:rFonts w:asciiTheme="minorHAnsi" w:hAnsiTheme="minorHAnsi" w:cstheme="minorHAnsi"/>
          <w:sz w:val="22"/>
          <w:szCs w:val="22"/>
        </w:rPr>
        <w:t>Organizacji i Zarządzania</w:t>
      </w:r>
      <w:r w:rsidRPr="00CB7783">
        <w:rPr>
          <w:rFonts w:asciiTheme="minorHAnsi" w:hAnsiTheme="minorHAnsi" w:cstheme="minorHAnsi"/>
          <w:sz w:val="22"/>
          <w:szCs w:val="22"/>
        </w:rPr>
        <w:t>.</w:t>
      </w:r>
    </w:p>
    <w:p w14:paraId="61F38A1B" w14:textId="7112164E" w:rsidR="00CB7783" w:rsidRPr="00CB7783" w:rsidRDefault="00CB7783" w:rsidP="00CB7783">
      <w:p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>Skład Komisji:</w:t>
      </w:r>
    </w:p>
    <w:p w14:paraId="158AFB39" w14:textId="512BD0DB" w:rsidR="0001551B" w:rsidRDefault="0001551B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hab. Aldona Dereń</w:t>
      </w:r>
      <w:r w:rsidR="00552291">
        <w:rPr>
          <w:rFonts w:asciiTheme="minorHAnsi" w:hAnsiTheme="minorHAnsi" w:cstheme="minorHAnsi"/>
          <w:sz w:val="22"/>
          <w:szCs w:val="22"/>
        </w:rPr>
        <w:t>, p</w:t>
      </w:r>
      <w:r>
        <w:rPr>
          <w:rFonts w:asciiTheme="minorHAnsi" w:hAnsiTheme="minorHAnsi" w:cstheme="minorHAnsi"/>
          <w:sz w:val="22"/>
          <w:szCs w:val="22"/>
        </w:rPr>
        <w:t>rof. uczelni,</w:t>
      </w:r>
    </w:p>
    <w:p w14:paraId="12CBBC7B" w14:textId="7B4A863C" w:rsidR="00985886" w:rsidRDefault="00985886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inż. Joanna </w:t>
      </w:r>
      <w:proofErr w:type="spellStart"/>
      <w:r>
        <w:rPr>
          <w:rFonts w:asciiTheme="minorHAnsi" w:hAnsiTheme="minorHAnsi" w:cstheme="minorHAnsi"/>
          <w:sz w:val="22"/>
          <w:szCs w:val="22"/>
        </w:rPr>
        <w:t>Iwko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14:paraId="750CB55D" w14:textId="562DE31A" w:rsidR="0001551B" w:rsidRDefault="0001551B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hab. inż. Małgorzata Rutkowska,</w:t>
      </w:r>
    </w:p>
    <w:p w14:paraId="0E234A03" w14:textId="396E505C" w:rsidR="0001551B" w:rsidRDefault="0001551B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Jerzy Tutaj,</w:t>
      </w:r>
    </w:p>
    <w:p w14:paraId="48276175" w14:textId="193C3208" w:rsidR="0001551B" w:rsidRDefault="0001551B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Krzysztof </w:t>
      </w:r>
      <w:proofErr w:type="spellStart"/>
      <w:r>
        <w:rPr>
          <w:rFonts w:asciiTheme="minorHAnsi" w:hAnsiTheme="minorHAnsi" w:cstheme="minorHAnsi"/>
          <w:sz w:val="22"/>
          <w:szCs w:val="22"/>
        </w:rPr>
        <w:t>Zymonik</w:t>
      </w:r>
      <w:proofErr w:type="spellEnd"/>
      <w:r>
        <w:rPr>
          <w:rFonts w:asciiTheme="minorHAnsi" w:hAnsiTheme="minorHAnsi" w:cstheme="minorHAnsi"/>
          <w:sz w:val="22"/>
          <w:szCs w:val="22"/>
        </w:rPr>
        <w:t>, prof. uczelni.</w:t>
      </w:r>
    </w:p>
    <w:p w14:paraId="380701C7" w14:textId="77777777" w:rsidR="00CB7783" w:rsidRPr="0001551B" w:rsidRDefault="00CB7783" w:rsidP="0001551B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2ACDB3D1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3078305E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E45F04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1DE044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E3152F0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5547B0E8" w14:textId="36DF575E" w:rsidR="0015129F" w:rsidRPr="00CB7783" w:rsidRDefault="0015129F" w:rsidP="00B665A4">
      <w:pPr>
        <w:rPr>
          <w:rFonts w:asciiTheme="minorHAnsi" w:hAnsiTheme="minorHAnsi" w:cstheme="minorHAnsi"/>
          <w:sz w:val="22"/>
          <w:szCs w:val="22"/>
        </w:rPr>
      </w:pPr>
    </w:p>
    <w:sectPr w:rsidR="0015129F" w:rsidRPr="00CB7783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1C79B" w14:textId="77777777" w:rsidR="00E63E59" w:rsidRDefault="00E63E59" w:rsidP="00A11C40">
      <w:r>
        <w:separator/>
      </w:r>
    </w:p>
  </w:endnote>
  <w:endnote w:type="continuationSeparator" w:id="0">
    <w:p w14:paraId="0EBDB37C" w14:textId="77777777" w:rsidR="00E63E59" w:rsidRDefault="00E63E59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83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1A9C" w14:textId="77777777" w:rsidR="00C34E5A" w:rsidRDefault="00C34E5A">
    <w:pPr>
      <w:pStyle w:val="Stopka"/>
    </w:pPr>
  </w:p>
  <w:p w14:paraId="188B97C2" w14:textId="77777777" w:rsidR="00C34E5A" w:rsidRDefault="00C34E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D16F" w14:textId="77777777" w:rsidR="00C34E5A" w:rsidRDefault="00C34E5A">
    <w:pPr>
      <w:pStyle w:val="Stopka"/>
    </w:pPr>
  </w:p>
  <w:p w14:paraId="56BE7932" w14:textId="77777777" w:rsidR="00C34E5A" w:rsidRDefault="00C34E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AFE0F" w14:textId="77777777" w:rsidR="00E63E59" w:rsidRDefault="00E63E59" w:rsidP="00A11C40">
      <w:r>
        <w:separator/>
      </w:r>
    </w:p>
  </w:footnote>
  <w:footnote w:type="continuationSeparator" w:id="0">
    <w:p w14:paraId="61A5803F" w14:textId="77777777" w:rsidR="00E63E59" w:rsidRDefault="00E63E59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69EA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2802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7724D0" wp14:editId="42CC19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2304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EBD69C" wp14:editId="3494E22F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F013D"/>
    <w:multiLevelType w:val="hybridMultilevel"/>
    <w:tmpl w:val="72A6B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6308"/>
    <w:multiLevelType w:val="hybridMultilevel"/>
    <w:tmpl w:val="F7564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543AD"/>
    <w:multiLevelType w:val="hybridMultilevel"/>
    <w:tmpl w:val="8F9A8EAC"/>
    <w:lvl w:ilvl="0" w:tplc="7CDA4D8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83"/>
    <w:rsid w:val="00004370"/>
    <w:rsid w:val="00006678"/>
    <w:rsid w:val="00011F08"/>
    <w:rsid w:val="0001551B"/>
    <w:rsid w:val="000373BF"/>
    <w:rsid w:val="000613D8"/>
    <w:rsid w:val="000A30C7"/>
    <w:rsid w:val="00122343"/>
    <w:rsid w:val="0014290C"/>
    <w:rsid w:val="00142EC0"/>
    <w:rsid w:val="0015129F"/>
    <w:rsid w:val="00162C34"/>
    <w:rsid w:val="001A3574"/>
    <w:rsid w:val="001D731F"/>
    <w:rsid w:val="00200C8B"/>
    <w:rsid w:val="0020230A"/>
    <w:rsid w:val="00210876"/>
    <w:rsid w:val="00223993"/>
    <w:rsid w:val="00233490"/>
    <w:rsid w:val="00236467"/>
    <w:rsid w:val="00241DC5"/>
    <w:rsid w:val="002479E3"/>
    <w:rsid w:val="002700CF"/>
    <w:rsid w:val="00281CF0"/>
    <w:rsid w:val="0029733E"/>
    <w:rsid w:val="002B4C41"/>
    <w:rsid w:val="002C5AB0"/>
    <w:rsid w:val="002C736A"/>
    <w:rsid w:val="002F1E7B"/>
    <w:rsid w:val="002F371D"/>
    <w:rsid w:val="00317EF5"/>
    <w:rsid w:val="0032404E"/>
    <w:rsid w:val="003464A4"/>
    <w:rsid w:val="00365DE5"/>
    <w:rsid w:val="00365EC2"/>
    <w:rsid w:val="00366D9F"/>
    <w:rsid w:val="00374D8F"/>
    <w:rsid w:val="00375174"/>
    <w:rsid w:val="003764F2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0691F"/>
    <w:rsid w:val="00517532"/>
    <w:rsid w:val="00525035"/>
    <w:rsid w:val="00526DBC"/>
    <w:rsid w:val="00537171"/>
    <w:rsid w:val="0055229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0075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85886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47B61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160"/>
    <w:rsid w:val="00C06BF4"/>
    <w:rsid w:val="00C34E5A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B7783"/>
    <w:rsid w:val="00CE1FF2"/>
    <w:rsid w:val="00D04A94"/>
    <w:rsid w:val="00D11EE0"/>
    <w:rsid w:val="00D15002"/>
    <w:rsid w:val="00D2282C"/>
    <w:rsid w:val="00D2605E"/>
    <w:rsid w:val="00D373BA"/>
    <w:rsid w:val="00D61984"/>
    <w:rsid w:val="00DA5834"/>
    <w:rsid w:val="00DA5C8F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3E59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A1F50"/>
  <w15:docId w15:val="{0AB71C03-A1EB-4A08-8514-D15669A8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B778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semiHidden/>
    <w:unhideWhenUsed/>
    <w:rsid w:val="00CB778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B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43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5</cp:revision>
  <cp:lastPrinted>2026-06-16T06:46:00Z</cp:lastPrinted>
  <dcterms:created xsi:type="dcterms:W3CDTF">2026-06-15T10:12:00Z</dcterms:created>
  <dcterms:modified xsi:type="dcterms:W3CDTF">2026-06-16T07:00:00Z</dcterms:modified>
</cp:coreProperties>
</file>