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431F1" w14:textId="24770599" w:rsidR="00CB7783" w:rsidRPr="00CB7783" w:rsidRDefault="00CB7783" w:rsidP="00CB7783">
      <w:pPr>
        <w:jc w:val="center"/>
        <w:rPr>
          <w:rFonts w:asciiTheme="minorHAnsi" w:hAnsiTheme="minorHAnsi" w:cstheme="minorHAnsi"/>
          <w:sz w:val="22"/>
          <w:szCs w:val="22"/>
        </w:rPr>
      </w:pP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ZARZĄDZENIE DZIEKANA nr </w:t>
      </w: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>93</w:t>
      </w: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>/DZ/2024-2028</w:t>
      </w:r>
    </w:p>
    <w:p w14:paraId="3F3CE3EF" w14:textId="075F9139" w:rsidR="00CB7783" w:rsidRPr="00CB7783" w:rsidRDefault="00CB7783" w:rsidP="00CB7783">
      <w:pPr>
        <w:jc w:val="center"/>
        <w:rPr>
          <w:rFonts w:asciiTheme="minorHAnsi" w:hAnsiTheme="minorHAnsi" w:cstheme="minorHAnsi"/>
          <w:sz w:val="22"/>
          <w:szCs w:val="22"/>
        </w:rPr>
      </w:pP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 dnia </w:t>
      </w: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>2</w:t>
      </w: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>czerwca</w:t>
      </w: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202</w:t>
      </w: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>6</w:t>
      </w:r>
      <w:r w:rsidRPr="00CB778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r.</w:t>
      </w:r>
    </w:p>
    <w:p w14:paraId="1E012B8E" w14:textId="77777777" w:rsidR="00CB7783" w:rsidRPr="00CB7783" w:rsidRDefault="00CB7783" w:rsidP="00CB7783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2DF0B75C" w14:textId="77777777" w:rsidR="00CB7783" w:rsidRPr="00CB7783" w:rsidRDefault="00CB7783" w:rsidP="00CB7783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06B716EC" w14:textId="18F1F2ED" w:rsidR="00CB7783" w:rsidRPr="00CB7783" w:rsidRDefault="00CB7783" w:rsidP="00CB778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CB7783">
        <w:rPr>
          <w:rFonts w:asciiTheme="minorHAnsi" w:hAnsiTheme="minorHAnsi" w:cstheme="minorHAnsi"/>
          <w:color w:val="000000"/>
          <w:sz w:val="22"/>
          <w:szCs w:val="22"/>
        </w:rPr>
        <w:t xml:space="preserve">Z dniem </w:t>
      </w:r>
      <w:r w:rsidRPr="00CB7783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Pr="00CB778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B7783">
        <w:rPr>
          <w:rFonts w:asciiTheme="minorHAnsi" w:hAnsiTheme="minorHAnsi" w:cstheme="minorHAnsi"/>
          <w:color w:val="000000"/>
          <w:sz w:val="22"/>
          <w:szCs w:val="22"/>
        </w:rPr>
        <w:t>czerwca</w:t>
      </w:r>
      <w:r w:rsidRPr="00CB7783">
        <w:rPr>
          <w:rFonts w:asciiTheme="minorHAnsi" w:hAnsiTheme="minorHAnsi" w:cstheme="minorHAnsi"/>
          <w:color w:val="000000"/>
          <w:sz w:val="22"/>
          <w:szCs w:val="22"/>
        </w:rPr>
        <w:t xml:space="preserve"> 202</w:t>
      </w:r>
      <w:r w:rsidRPr="00CB7783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CB7783">
        <w:rPr>
          <w:rFonts w:asciiTheme="minorHAnsi" w:hAnsiTheme="minorHAnsi" w:cstheme="minorHAnsi"/>
          <w:color w:val="000000"/>
          <w:sz w:val="22"/>
          <w:szCs w:val="22"/>
        </w:rPr>
        <w:t xml:space="preserve"> roku powołuj</w:t>
      </w:r>
      <w:r w:rsidR="00D11EE0"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CB778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CB7783">
        <w:rPr>
          <w:rFonts w:asciiTheme="minorHAnsi" w:hAnsiTheme="minorHAnsi" w:cstheme="minorHAnsi"/>
          <w:b/>
          <w:color w:val="000000"/>
          <w:sz w:val="22"/>
          <w:szCs w:val="22"/>
        </w:rPr>
        <w:t>Wydziałow</w:t>
      </w:r>
      <w:r w:rsidR="00D11EE0">
        <w:rPr>
          <w:rFonts w:asciiTheme="minorHAnsi" w:hAnsiTheme="minorHAnsi" w:cstheme="minorHAnsi"/>
          <w:b/>
          <w:color w:val="000000"/>
          <w:sz w:val="22"/>
          <w:szCs w:val="22"/>
        </w:rPr>
        <w:t>e</w:t>
      </w:r>
      <w:r w:rsidRPr="00CB778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Komisj</w:t>
      </w:r>
      <w:r w:rsidR="00D11EE0">
        <w:rPr>
          <w:rFonts w:asciiTheme="minorHAnsi" w:hAnsiTheme="minorHAnsi" w:cstheme="minorHAnsi"/>
          <w:b/>
          <w:color w:val="000000"/>
          <w:sz w:val="22"/>
          <w:szCs w:val="22"/>
        </w:rPr>
        <w:t>e</w:t>
      </w:r>
      <w:r w:rsidRPr="00CB778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ds. rozstrzygnięcia konkursów na stanowisk</w:t>
      </w:r>
      <w:r w:rsidR="001A3574">
        <w:rPr>
          <w:rFonts w:asciiTheme="minorHAnsi" w:hAnsiTheme="minorHAnsi" w:cstheme="minorHAnsi"/>
          <w:b/>
          <w:color w:val="000000"/>
          <w:sz w:val="22"/>
          <w:szCs w:val="22"/>
        </w:rPr>
        <w:t>a</w:t>
      </w:r>
      <w:r w:rsidRPr="00CB7783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</w:p>
    <w:p w14:paraId="38F70EB0" w14:textId="77777777" w:rsidR="00CB7783" w:rsidRPr="00CB7783" w:rsidRDefault="00CB7783" w:rsidP="00CB7783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78FB3D31" w14:textId="77777777" w:rsidR="00CB7783" w:rsidRPr="00CB7783" w:rsidRDefault="00CB7783" w:rsidP="00CB7783">
      <w:pPr>
        <w:pStyle w:val="NormalnyWeb"/>
        <w:spacing w:before="0" w:beforeAutospacing="0" w:after="0" w:afterAutospacing="0"/>
        <w:ind w:left="108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14E8662" w14:textId="23B1A4F5" w:rsidR="00CB7783" w:rsidRPr="00CB7783" w:rsidRDefault="00CB7783" w:rsidP="00CB7783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B778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Profesora uczelni (</w:t>
      </w:r>
      <w:r w:rsidRPr="00CB7783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 xml:space="preserve">nr ref. </w:t>
      </w:r>
      <w:r w:rsidRPr="00CB778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PU2</w:t>
      </w:r>
      <w:r w:rsidRPr="00CB778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/W8N/0</w:t>
      </w:r>
      <w:r w:rsidRPr="00CB778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4</w:t>
      </w:r>
      <w:r w:rsidRPr="00CB778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/202</w:t>
      </w:r>
      <w:r w:rsidRPr="00CB778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6)</w:t>
      </w:r>
      <w:r w:rsidRPr="00CB778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w Katedrze</w:t>
      </w:r>
      <w:r w:rsidRPr="00CB7783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 </w:t>
      </w:r>
      <w:r w:rsidRPr="00CB778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Studiów nad Nauką, Techniką i Społeczeństwem.</w:t>
      </w:r>
    </w:p>
    <w:p w14:paraId="6C864FF1" w14:textId="77777777" w:rsidR="00CB7783" w:rsidRPr="00CB7783" w:rsidRDefault="00CB7783" w:rsidP="00CB7783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CB778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Skład Komisji:</w:t>
      </w:r>
    </w:p>
    <w:p w14:paraId="2C1C1CD4" w14:textId="0B7F9258" w:rsidR="00CB7783" w:rsidRPr="00CB7783" w:rsidRDefault="00CB7783" w:rsidP="00CB7783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CB778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Prof. dr hab. Adam Chmielewski</w:t>
      </w:r>
      <w:r w:rsidRPr="00CB778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</w:t>
      </w:r>
    </w:p>
    <w:p w14:paraId="5FB1EF72" w14:textId="3A5289DC" w:rsidR="00CB7783" w:rsidRPr="00CB7783" w:rsidRDefault="00CB7783" w:rsidP="00CB7783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CB778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Dr Mateusz Kotowski</w:t>
      </w:r>
      <w:r w:rsidRPr="00CB778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,</w:t>
      </w:r>
    </w:p>
    <w:p w14:paraId="06B6C123" w14:textId="408009D3" w:rsidR="00CB7783" w:rsidRPr="00CB7783" w:rsidRDefault="00CB7783" w:rsidP="00CB7783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CB778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Dr Monika Małek-Orłowska,</w:t>
      </w:r>
    </w:p>
    <w:p w14:paraId="652B0CC7" w14:textId="0B05A91D" w:rsidR="00CB7783" w:rsidRPr="00CB7783" w:rsidRDefault="00CB7783" w:rsidP="00CB7783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CB778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Dr hab. Marek Sikora, prof. uczelni,</w:t>
      </w:r>
    </w:p>
    <w:p w14:paraId="666DD88B" w14:textId="1F1927FC" w:rsidR="00CB7783" w:rsidRPr="00CB7783" w:rsidRDefault="00CB7783" w:rsidP="00B665A4">
      <w:pPr>
        <w:rPr>
          <w:rFonts w:asciiTheme="minorHAnsi" w:hAnsiTheme="minorHAnsi" w:cstheme="minorHAnsi"/>
          <w:sz w:val="22"/>
          <w:szCs w:val="22"/>
        </w:rPr>
      </w:pPr>
    </w:p>
    <w:p w14:paraId="231FC012" w14:textId="4713E98C" w:rsidR="00CB7783" w:rsidRPr="00CB7783" w:rsidRDefault="00CB7783" w:rsidP="00CB7783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CB7783">
        <w:rPr>
          <w:rFonts w:asciiTheme="minorHAnsi" w:hAnsiTheme="minorHAnsi" w:cstheme="minorHAnsi"/>
          <w:sz w:val="22"/>
          <w:szCs w:val="22"/>
        </w:rPr>
        <w:t>Adiunkta badawczo-dydaktycznego (nr ref. AD1/W8N/03/2026 i AD2/W8N/03/2026) oraz profesora uczelni (nr ref. PU1/W8N/04/2026) w Katedrze Psychologii i Ergonomii.</w:t>
      </w:r>
    </w:p>
    <w:p w14:paraId="61F38A1B" w14:textId="7112164E" w:rsidR="00CB7783" w:rsidRPr="00CB7783" w:rsidRDefault="00CB7783" w:rsidP="00CB7783">
      <w:pPr>
        <w:rPr>
          <w:rFonts w:asciiTheme="minorHAnsi" w:hAnsiTheme="minorHAnsi" w:cstheme="minorHAnsi"/>
          <w:sz w:val="22"/>
          <w:szCs w:val="22"/>
        </w:rPr>
      </w:pPr>
      <w:r w:rsidRPr="00CB7783">
        <w:rPr>
          <w:rFonts w:asciiTheme="minorHAnsi" w:hAnsiTheme="minorHAnsi" w:cstheme="minorHAnsi"/>
          <w:sz w:val="22"/>
          <w:szCs w:val="22"/>
        </w:rPr>
        <w:t>Skład Komisji:</w:t>
      </w:r>
    </w:p>
    <w:p w14:paraId="5DEE9D3A" w14:textId="369888B2" w:rsidR="00CB7783" w:rsidRPr="00CB7783" w:rsidRDefault="00CB7783" w:rsidP="00CB7783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CB7783">
        <w:rPr>
          <w:rFonts w:asciiTheme="minorHAnsi" w:hAnsiTheme="minorHAnsi" w:cstheme="minorHAnsi"/>
          <w:sz w:val="22"/>
          <w:szCs w:val="22"/>
        </w:rPr>
        <w:t xml:space="preserve">Dr hab. Beata </w:t>
      </w:r>
      <w:proofErr w:type="spellStart"/>
      <w:r w:rsidRPr="00CB7783">
        <w:rPr>
          <w:rFonts w:asciiTheme="minorHAnsi" w:hAnsiTheme="minorHAnsi" w:cstheme="minorHAnsi"/>
          <w:sz w:val="22"/>
          <w:szCs w:val="22"/>
        </w:rPr>
        <w:t>Bajcar</w:t>
      </w:r>
      <w:proofErr w:type="spellEnd"/>
      <w:r w:rsidRPr="00CB7783">
        <w:rPr>
          <w:rFonts w:asciiTheme="minorHAnsi" w:hAnsiTheme="minorHAnsi" w:cstheme="minorHAnsi"/>
          <w:sz w:val="22"/>
          <w:szCs w:val="22"/>
        </w:rPr>
        <w:t>, prof. uczelni</w:t>
      </w:r>
      <w:r w:rsidR="00985886">
        <w:rPr>
          <w:rFonts w:asciiTheme="minorHAnsi" w:hAnsiTheme="minorHAnsi" w:cstheme="minorHAnsi"/>
          <w:sz w:val="22"/>
          <w:szCs w:val="22"/>
        </w:rPr>
        <w:t>,</w:t>
      </w:r>
    </w:p>
    <w:p w14:paraId="0DECB916" w14:textId="5EC49517" w:rsidR="00CB7783" w:rsidRDefault="00CB7783" w:rsidP="00CB7783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Prof. dr hab. inż. Jerzy Grobelny</w:t>
      </w:r>
      <w:r w:rsidR="00985886">
        <w:rPr>
          <w:rFonts w:asciiTheme="minorHAnsi" w:hAnsiTheme="minorHAnsi" w:cstheme="minorHAnsi"/>
          <w:sz w:val="22"/>
          <w:szCs w:val="22"/>
        </w:rPr>
        <w:t>,</w:t>
      </w:r>
    </w:p>
    <w:p w14:paraId="12CBBC7B" w14:textId="20B8709A" w:rsidR="00985886" w:rsidRPr="00985886" w:rsidRDefault="00985886" w:rsidP="00985886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Dr </w:t>
      </w:r>
      <w:r>
        <w:rPr>
          <w:rFonts w:asciiTheme="minorHAnsi" w:hAnsiTheme="minorHAnsi" w:cstheme="minorHAnsi"/>
          <w:sz w:val="22"/>
          <w:szCs w:val="22"/>
        </w:rPr>
        <w:t>inż.</w:t>
      </w:r>
      <w:r>
        <w:rPr>
          <w:rFonts w:asciiTheme="minorHAnsi" w:hAnsiTheme="minorHAnsi" w:cstheme="minorHAnsi"/>
          <w:sz w:val="22"/>
          <w:szCs w:val="22"/>
        </w:rPr>
        <w:t xml:space="preserve"> Joanna </w:t>
      </w:r>
      <w:proofErr w:type="spellStart"/>
      <w:r>
        <w:rPr>
          <w:rFonts w:asciiTheme="minorHAnsi" w:hAnsiTheme="minorHAnsi" w:cstheme="minorHAnsi"/>
          <w:sz w:val="22"/>
          <w:szCs w:val="22"/>
        </w:rPr>
        <w:t>Iwko</w:t>
      </w:r>
      <w:proofErr w:type="spellEnd"/>
      <w:r>
        <w:rPr>
          <w:rFonts w:asciiTheme="minorHAnsi" w:hAnsiTheme="minorHAnsi" w:cstheme="minorHAnsi"/>
          <w:sz w:val="22"/>
          <w:szCs w:val="22"/>
        </w:rPr>
        <w:t>,</w:t>
      </w:r>
    </w:p>
    <w:p w14:paraId="12C4BE96" w14:textId="69B4A7EC" w:rsidR="00CB7783" w:rsidRDefault="00CB7783" w:rsidP="00CB7783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 hab. inż. Rafał Michalski</w:t>
      </w:r>
      <w:r w:rsidR="00985886">
        <w:rPr>
          <w:rFonts w:asciiTheme="minorHAnsi" w:hAnsiTheme="minorHAnsi" w:cstheme="minorHAnsi"/>
          <w:sz w:val="22"/>
          <w:szCs w:val="22"/>
        </w:rPr>
        <w:t>.</w:t>
      </w:r>
    </w:p>
    <w:p w14:paraId="749CB605" w14:textId="77777777" w:rsidR="00CB7783" w:rsidRPr="00CB7783" w:rsidRDefault="00CB7783" w:rsidP="00CB7783">
      <w:pPr>
        <w:rPr>
          <w:rFonts w:asciiTheme="minorHAnsi" w:hAnsiTheme="minorHAnsi" w:cstheme="minorHAnsi"/>
          <w:sz w:val="22"/>
          <w:szCs w:val="22"/>
        </w:rPr>
      </w:pPr>
    </w:p>
    <w:p w14:paraId="380701C7" w14:textId="77777777" w:rsidR="00CB7783" w:rsidRPr="00CB7783" w:rsidRDefault="00CB7783" w:rsidP="00CB7783">
      <w:pPr>
        <w:rPr>
          <w:rFonts w:asciiTheme="minorHAnsi" w:hAnsiTheme="minorHAnsi" w:cstheme="minorHAnsi"/>
          <w:sz w:val="22"/>
          <w:szCs w:val="22"/>
        </w:rPr>
      </w:pPr>
    </w:p>
    <w:p w14:paraId="2ACDB3D1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3078305E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0DE45F04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0D1DE044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4E3152F0" w14:textId="77777777" w:rsidR="00B665A4" w:rsidRPr="00CB7783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5547B0E8" w14:textId="77777777" w:rsidR="0015129F" w:rsidRPr="00CB7783" w:rsidRDefault="0015129F" w:rsidP="00B665A4">
      <w:pPr>
        <w:rPr>
          <w:rFonts w:asciiTheme="minorHAnsi" w:hAnsiTheme="minorHAnsi" w:cstheme="minorHAnsi"/>
          <w:sz w:val="22"/>
          <w:szCs w:val="22"/>
        </w:rPr>
      </w:pPr>
    </w:p>
    <w:sectPr w:rsidR="0015129F" w:rsidRPr="00CB7783" w:rsidSect="000613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76CE4" w14:textId="77777777" w:rsidR="002479E3" w:rsidRDefault="002479E3" w:rsidP="00A11C40">
      <w:r>
        <w:separator/>
      </w:r>
    </w:p>
  </w:endnote>
  <w:endnote w:type="continuationSeparator" w:id="0">
    <w:p w14:paraId="197C58E5" w14:textId="77777777" w:rsidR="002479E3" w:rsidRDefault="002479E3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FE383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A1A9C" w14:textId="77777777" w:rsidR="00C34E5A" w:rsidRDefault="00C34E5A">
    <w:pPr>
      <w:pStyle w:val="Stopka"/>
    </w:pPr>
  </w:p>
  <w:p w14:paraId="188B97C2" w14:textId="77777777" w:rsidR="00C34E5A" w:rsidRDefault="00C34E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BD16F" w14:textId="77777777" w:rsidR="00C34E5A" w:rsidRDefault="00C34E5A">
    <w:pPr>
      <w:pStyle w:val="Stopka"/>
    </w:pPr>
  </w:p>
  <w:p w14:paraId="56BE7932" w14:textId="77777777" w:rsidR="00C34E5A" w:rsidRDefault="00C34E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37051" w14:textId="77777777" w:rsidR="002479E3" w:rsidRDefault="002479E3" w:rsidP="00A11C40">
      <w:r>
        <w:separator/>
      </w:r>
    </w:p>
  </w:footnote>
  <w:footnote w:type="continuationSeparator" w:id="0">
    <w:p w14:paraId="4E2A663D" w14:textId="77777777" w:rsidR="002479E3" w:rsidRDefault="002479E3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369EA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D2802" w14:textId="77777777" w:rsidR="00C34E5A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17724D0" wp14:editId="42CC191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2304" w14:textId="77777777" w:rsidR="00C34E5A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EBD69C" wp14:editId="3494E22F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F013D"/>
    <w:multiLevelType w:val="hybridMultilevel"/>
    <w:tmpl w:val="72A6B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96308"/>
    <w:multiLevelType w:val="hybridMultilevel"/>
    <w:tmpl w:val="F7564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543AD"/>
    <w:multiLevelType w:val="hybridMultilevel"/>
    <w:tmpl w:val="8F9A8EAC"/>
    <w:lvl w:ilvl="0" w:tplc="7CDA4D8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83"/>
    <w:rsid w:val="00004370"/>
    <w:rsid w:val="00006678"/>
    <w:rsid w:val="00011F08"/>
    <w:rsid w:val="000373BF"/>
    <w:rsid w:val="000613D8"/>
    <w:rsid w:val="000A30C7"/>
    <w:rsid w:val="00122343"/>
    <w:rsid w:val="0014290C"/>
    <w:rsid w:val="00142EC0"/>
    <w:rsid w:val="0015129F"/>
    <w:rsid w:val="00162C34"/>
    <w:rsid w:val="001A3574"/>
    <w:rsid w:val="001D731F"/>
    <w:rsid w:val="00200C8B"/>
    <w:rsid w:val="00210876"/>
    <w:rsid w:val="00223993"/>
    <w:rsid w:val="00233490"/>
    <w:rsid w:val="00236467"/>
    <w:rsid w:val="00241DC5"/>
    <w:rsid w:val="002479E3"/>
    <w:rsid w:val="002700CF"/>
    <w:rsid w:val="00281CF0"/>
    <w:rsid w:val="0029733E"/>
    <w:rsid w:val="002B4C41"/>
    <w:rsid w:val="002C5AB0"/>
    <w:rsid w:val="002C736A"/>
    <w:rsid w:val="002F1E7B"/>
    <w:rsid w:val="002F371D"/>
    <w:rsid w:val="0032404E"/>
    <w:rsid w:val="003464A4"/>
    <w:rsid w:val="00365DE5"/>
    <w:rsid w:val="00365EC2"/>
    <w:rsid w:val="00366D9F"/>
    <w:rsid w:val="00374D8F"/>
    <w:rsid w:val="00375174"/>
    <w:rsid w:val="0038109B"/>
    <w:rsid w:val="00381246"/>
    <w:rsid w:val="00387A68"/>
    <w:rsid w:val="003B6579"/>
    <w:rsid w:val="003C367D"/>
    <w:rsid w:val="003D14D9"/>
    <w:rsid w:val="003E26E1"/>
    <w:rsid w:val="004245F3"/>
    <w:rsid w:val="00461295"/>
    <w:rsid w:val="00473CA3"/>
    <w:rsid w:val="004B4136"/>
    <w:rsid w:val="004B4B41"/>
    <w:rsid w:val="004C4DDA"/>
    <w:rsid w:val="00517532"/>
    <w:rsid w:val="00525035"/>
    <w:rsid w:val="00526DBC"/>
    <w:rsid w:val="00537171"/>
    <w:rsid w:val="0056447D"/>
    <w:rsid w:val="00583261"/>
    <w:rsid w:val="00605560"/>
    <w:rsid w:val="00622A56"/>
    <w:rsid w:val="00635990"/>
    <w:rsid w:val="00670129"/>
    <w:rsid w:val="00670CCE"/>
    <w:rsid w:val="006746D1"/>
    <w:rsid w:val="00682856"/>
    <w:rsid w:val="0069197C"/>
    <w:rsid w:val="006A314C"/>
    <w:rsid w:val="006C6EC5"/>
    <w:rsid w:val="007276EE"/>
    <w:rsid w:val="0073046F"/>
    <w:rsid w:val="00734311"/>
    <w:rsid w:val="0073566C"/>
    <w:rsid w:val="007643DC"/>
    <w:rsid w:val="00787A69"/>
    <w:rsid w:val="007B5BA9"/>
    <w:rsid w:val="007C7626"/>
    <w:rsid w:val="0081427E"/>
    <w:rsid w:val="00853CB1"/>
    <w:rsid w:val="008F4DE6"/>
    <w:rsid w:val="00920A44"/>
    <w:rsid w:val="00926AD1"/>
    <w:rsid w:val="00964440"/>
    <w:rsid w:val="00972F58"/>
    <w:rsid w:val="00985886"/>
    <w:rsid w:val="009B233B"/>
    <w:rsid w:val="009B2903"/>
    <w:rsid w:val="009B404D"/>
    <w:rsid w:val="009C210E"/>
    <w:rsid w:val="009C45D1"/>
    <w:rsid w:val="009D587D"/>
    <w:rsid w:val="00A11C40"/>
    <w:rsid w:val="00A31C53"/>
    <w:rsid w:val="00A402BD"/>
    <w:rsid w:val="00A62AFB"/>
    <w:rsid w:val="00A745A1"/>
    <w:rsid w:val="00A7703E"/>
    <w:rsid w:val="00A9057F"/>
    <w:rsid w:val="00A950F4"/>
    <w:rsid w:val="00AA4A5F"/>
    <w:rsid w:val="00AF6EA2"/>
    <w:rsid w:val="00B536BF"/>
    <w:rsid w:val="00B5712D"/>
    <w:rsid w:val="00B665A4"/>
    <w:rsid w:val="00B773BF"/>
    <w:rsid w:val="00BE2973"/>
    <w:rsid w:val="00BE35BE"/>
    <w:rsid w:val="00BE7003"/>
    <w:rsid w:val="00C06BF4"/>
    <w:rsid w:val="00C34E5A"/>
    <w:rsid w:val="00C376A2"/>
    <w:rsid w:val="00C421BA"/>
    <w:rsid w:val="00C44265"/>
    <w:rsid w:val="00C4682B"/>
    <w:rsid w:val="00C73527"/>
    <w:rsid w:val="00C92EBD"/>
    <w:rsid w:val="00C967E0"/>
    <w:rsid w:val="00CB0F6D"/>
    <w:rsid w:val="00CB5F17"/>
    <w:rsid w:val="00CB7783"/>
    <w:rsid w:val="00CE1FF2"/>
    <w:rsid w:val="00D04A94"/>
    <w:rsid w:val="00D11EE0"/>
    <w:rsid w:val="00D15002"/>
    <w:rsid w:val="00D2605E"/>
    <w:rsid w:val="00D373BA"/>
    <w:rsid w:val="00D61984"/>
    <w:rsid w:val="00DA5834"/>
    <w:rsid w:val="00DA6D24"/>
    <w:rsid w:val="00DA78FB"/>
    <w:rsid w:val="00DD5613"/>
    <w:rsid w:val="00DE749D"/>
    <w:rsid w:val="00DF3F73"/>
    <w:rsid w:val="00E25F36"/>
    <w:rsid w:val="00E2775B"/>
    <w:rsid w:val="00E30C6A"/>
    <w:rsid w:val="00E33410"/>
    <w:rsid w:val="00E418D4"/>
    <w:rsid w:val="00E64743"/>
    <w:rsid w:val="00E753EE"/>
    <w:rsid w:val="00E76665"/>
    <w:rsid w:val="00E97ABC"/>
    <w:rsid w:val="00ED1283"/>
    <w:rsid w:val="00ED72CF"/>
    <w:rsid w:val="00EF1688"/>
    <w:rsid w:val="00EF4544"/>
    <w:rsid w:val="00EF5A89"/>
    <w:rsid w:val="00F60E8C"/>
    <w:rsid w:val="00F74FFE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A1F50"/>
  <w15:docId w15:val="{0AB71C03-A1EB-4A08-8514-D15669A8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B778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rFonts w:asciiTheme="minorHAnsi" w:hAnsiTheme="minorHAnsi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Theme="minorHAnsi" w:hAnsiTheme="minorHAnsi"/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NormalnyWeb">
    <w:name w:val="Normal (Web)"/>
    <w:basedOn w:val="Normalny"/>
    <w:uiPriority w:val="99"/>
    <w:semiHidden/>
    <w:unhideWhenUsed/>
    <w:rsid w:val="00CB7783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B7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2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esktop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26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Ossowska-Trubiłowicz</dc:creator>
  <cp:lastModifiedBy>Marta Ossowska-Trubiłowicz</cp:lastModifiedBy>
  <cp:revision>4</cp:revision>
  <cp:lastPrinted>2026-06-02T08:37:00Z</cp:lastPrinted>
  <dcterms:created xsi:type="dcterms:W3CDTF">2026-06-02T08:00:00Z</dcterms:created>
  <dcterms:modified xsi:type="dcterms:W3CDTF">2026-06-02T08:40:00Z</dcterms:modified>
</cp:coreProperties>
</file>